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7C876F"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hint="eastAsia" w:ascii="方正小标宋_GBK" w:eastAsia="方正小标宋_GBK" w:cs="方正小标宋_GBK"/>
          <w:sz w:val="44"/>
          <w:szCs w:val="44"/>
        </w:rPr>
        <w:t>供应商响应文件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 w14:paraId="094B0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 w14:paraId="41069035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 w14:paraId="0D827A7A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 w14:paraId="71981E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 w14:paraId="4CD4B629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供应商名称</w:t>
            </w:r>
          </w:p>
          <w:p w14:paraId="4CBCF904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 w14:paraId="463EF846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 w14:paraId="09134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 w14:paraId="11F34DD3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 w14:paraId="6A94A459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XX元</w:t>
            </w:r>
          </w:p>
        </w:tc>
      </w:tr>
      <w:tr w14:paraId="12A45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 w14:paraId="586AC79B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 w14:paraId="1047924F"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逐条对应响应，可附页</w:t>
            </w:r>
          </w:p>
        </w:tc>
      </w:tr>
      <w:tr w14:paraId="4C18B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7" w:hRule="atLeast"/>
        </w:trPr>
        <w:tc>
          <w:tcPr>
            <w:tcW w:w="2105" w:type="dxa"/>
          </w:tcPr>
          <w:p w14:paraId="33F6CF8F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实质性需求</w:t>
            </w:r>
          </w:p>
          <w:p w14:paraId="6473782C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 w14:paraId="21475319"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逐条对应响应，可随附证明材料或承诺函（格式自拟）。</w:t>
            </w:r>
          </w:p>
        </w:tc>
      </w:tr>
      <w:tr w14:paraId="71577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9" w:hRule="atLeast"/>
        </w:trPr>
        <w:tc>
          <w:tcPr>
            <w:tcW w:w="2105" w:type="dxa"/>
          </w:tcPr>
          <w:p w14:paraId="185B9301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评审因素</w:t>
            </w:r>
          </w:p>
          <w:p w14:paraId="229391A2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响应情况</w:t>
            </w:r>
            <w:bookmarkStart w:id="0" w:name="_GoBack"/>
            <w:bookmarkEnd w:id="0"/>
          </w:p>
        </w:tc>
        <w:tc>
          <w:tcPr>
            <w:tcW w:w="6417" w:type="dxa"/>
          </w:tcPr>
          <w:p w14:paraId="78786600"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 w14:paraId="7AB4E06B">
      <w:pPr>
        <w:rPr>
          <w:rFonts w:ascii="方正仿宋_GBK" w:eastAsia="方正仿宋_GBK" w:cs="方正仿宋_GBK"/>
          <w:sz w:val="32"/>
          <w:szCs w:val="32"/>
        </w:rPr>
      </w:pPr>
    </w:p>
    <w:p w14:paraId="74BB2C9E">
      <w:pPr>
        <w:rPr>
          <w:rFonts w:ascii="方正仿宋_GBK" w:eastAsia="方正仿宋_GBK" w:cs="方正仿宋_GBK"/>
          <w:sz w:val="32"/>
          <w:szCs w:val="32"/>
        </w:rPr>
      </w:pPr>
    </w:p>
    <w:p w14:paraId="5F6F3EB9"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OWRlNmFjNTE0YmQzNDgwNGMxODI4OWJlYzRjMWE3MTcifQ=="/>
  </w:docVars>
  <w:rsids>
    <w:rsidRoot w:val="00000000"/>
    <w:rsid w:val="48D66FE6"/>
    <w:rsid w:val="7CAD466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index heading"/>
    <w:basedOn w:val="1"/>
    <w:qFormat/>
    <w:uiPriority w:val="0"/>
    <w:rPr>
      <w:rFonts w:ascii="Arial" w:hAnsi="Arial"/>
      <w:b/>
    </w:rPr>
  </w:style>
  <w:style w:type="paragraph" w:customStyle="1" w:styleId="8">
    <w:name w:val="样式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9">
    <w:name w:val="样式 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0">
    <w:name w:val="样式 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1">
    <w:name w:val="样式 3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2">
    <w:name w:val="样式 4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3">
    <w:name w:val="样式 5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4">
    <w:name w:val="样式 6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5">
    <w:name w:val="样式 7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6">
    <w:name w:val="样式 8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7">
    <w:name w:val="样式 9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8">
    <w:name w:val="样式 10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9">
    <w:name w:val="样式 11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0">
    <w:name w:val="样式 1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1">
    <w:name w:val="样式 13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2">
    <w:name w:val="样式 14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3">
    <w:name w:val="样式 15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4">
    <w:name w:val="样式 16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5">
    <w:name w:val="样式 17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6">
    <w:name w:val="样式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27">
    <w:name w:val="样式 1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28">
    <w:name w:val="样式 18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9">
    <w:name w:val="样式 19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0">
    <w:name w:val="样式 20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1">
    <w:name w:val="样式 2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2">
    <w:name w:val="样式 2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3">
    <w:name w:val="样式 小四"/>
    <w:qFormat/>
    <w:uiPriority w:val="0"/>
    <w:pPr>
      <w:widowControl w:val="0"/>
      <w:spacing w:line="240" w:lineRule="auto"/>
      <w:jc w:val="left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paragraph" w:customStyle="1" w:styleId="34">
    <w:name w:val="样式 23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5">
    <w:name w:val="样式 24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6">
    <w:name w:val="样式 2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37">
    <w:name w:val="样式 3 三号"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38">
    <w:name w:val="样式 25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9">
    <w:name w:val="样式 26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0">
    <w:name w:val="样式 27 10 磅"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hAnsi="Calibri" w:eastAsia="宋体" w:cs="Times New Roman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41">
    <w:name w:val="样式 28 10 磅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hAnsi="Calibri" w:eastAsia="宋体" w:cs="Times New Roman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42">
    <w:name w:val="样式 29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3">
    <w:name w:val="样式 30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4">
    <w:name w:val="样式 31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5">
    <w:name w:val="样式 32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152</Words>
  <Characters>153</Characters>
  <Lines>247</Lines>
  <Paragraphs>159</Paragraphs>
  <TotalTime>0</TotalTime>
  <ScaleCrop>false</ScaleCrop>
  <LinksUpToDate>false</LinksUpToDate>
  <CharactersWithSpaces>153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2025-05-16T10:09:00Z</dcterms:created>
  <dc:creator>阿牧古龙</dc:creator>
  <cp:lastModifiedBy>木子</cp:lastModifiedBy>
  <cp:lastPrinted>2025-07-02T10:14:00Z</cp:lastPrinted>
  <dcterms:modified xsi:type="dcterms:W3CDTF">2025-09-25T02:31:38Z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A17F70D42AD8419F9F038EA518516BA4_13</vt:lpwstr>
  </property>
  <property fmtid="{D5CDD505-2E9C-101B-9397-08002B2CF9AE}" pid="4" name="KSOTemplateDocerSaveRecord">
    <vt:lpwstr>eyJoZGlkIjoiMjk5NzIzOGNkZDc0YTlkZGMzZWVjNDdmOTBmZTJlYjQiLCJ1c2VySWQiOiI0MzEzODY1MjkifQ==</vt:lpwstr>
  </property>
</Properties>
</file>