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5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hint="eastAsia" w:ascii="方正小标宋_GBK" w:eastAsia="方正小标宋_GBK" w:cs="方正小标宋_GBK"/>
          <w:sz w:val="44"/>
          <w:szCs w:val="44"/>
        </w:rPr>
        <w:t>供应商响应文件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  <w:lang w:eastAsia="zh-CN"/>
              </w:rPr>
              <w:t>呼和浩特国际旅行卫生保健中心（呼和浩特海关口岸门诊部）</w:t>
            </w:r>
            <w:r>
              <w:rPr>
                <w:rFonts w:hint="eastAsia" w:asci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暖气管道</w:t>
            </w:r>
            <w:r>
              <w:rPr>
                <w:rFonts w:hint="eastAsia" w:ascii="方正仿宋_GBK" w:eastAsia="方正仿宋_GBK" w:cs="方正仿宋_GBK"/>
                <w:sz w:val="28"/>
                <w:szCs w:val="28"/>
                <w:lang w:val="en-US" w:eastAsia="zh-CN"/>
              </w:rPr>
              <w:t>维修工程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27000</w:t>
            </w:r>
            <w:r>
              <w:rPr>
                <w:rFonts w:hint="eastAsia" w:ascii="方正仿宋_GBK" w:eastAsia="方正仿宋_GBK" w:cs="方正仿宋_GBK"/>
                <w:b w:val="0"/>
                <w:bCs w:val="0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7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9" w:hRule="atLeast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eastAsia="方正仿宋_GBK" w:cs="方正仿宋_GBK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OWRlNmFjNTE0YmQzNDgwNGMxODI4OWJlYzRjMWE3MTcifQ=="/>
  </w:docVars>
  <w:rsids>
    <w:rsidRoot w:val="00000000"/>
    <w:rsid w:val="186A5912"/>
    <w:rsid w:val="20B91665"/>
    <w:rsid w:val="2B6041EF"/>
    <w:rsid w:val="2B820405"/>
    <w:rsid w:val="79212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index heading"/>
    <w:basedOn w:val="1"/>
    <w:next w:val="7"/>
    <w:qFormat/>
    <w:uiPriority w:val="0"/>
    <w:rPr>
      <w:rFonts w:ascii="Arial" w:hAnsi="Arial"/>
      <w:b/>
    </w:rPr>
  </w:style>
  <w:style w:type="paragraph" w:styleId="7">
    <w:name w:val="index 1"/>
    <w:basedOn w:val="1"/>
    <w:next w:val="1"/>
    <w:qFormat/>
    <w:uiPriority w:val="0"/>
  </w:style>
  <w:style w:type="paragraph" w:customStyle="1" w:styleId="10">
    <w:name w:val="样式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1">
    <w:name w:val="样式 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2">
    <w:name w:val="样式 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3">
    <w:name w:val="样式 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4">
    <w:name w:val="样式 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5">
    <w:name w:val="样式 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6">
    <w:name w:val="样式 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7">
    <w:name w:val="样式 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8">
    <w:name w:val="样式 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19">
    <w:name w:val="样式 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0">
    <w:name w:val="样式 1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1">
    <w:name w:val="样式 1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2">
    <w:name w:val="样式 1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3">
    <w:name w:val="样式 1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4">
    <w:name w:val="样式 1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5">
    <w:name w:val="样式 1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6">
    <w:name w:val="样式 1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7">
    <w:name w:val="样式 17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28">
    <w:name w:val="样式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29">
    <w:name w:val="样式 1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0">
    <w:name w:val="样式 18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1">
    <w:name w:val="样式 1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2">
    <w:name w:val="样式 2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3">
    <w:name w:val="样式 2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4">
    <w:name w:val="样式 2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5">
    <w:name w:val="样式 小四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customStyle="1" w:styleId="36">
    <w:name w:val="样式 23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7">
    <w:name w:val="样式 24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38">
    <w:name w:val="样式 2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39">
    <w:name w:val="样式 3 三号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customStyle="1" w:styleId="40">
    <w:name w:val="样式 25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1">
    <w:name w:val="样式 26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2">
    <w:name w:val="样式 27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3">
    <w:name w:val="样式 28 10 磅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44">
    <w:name w:val="样式 29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5">
    <w:name w:val="样式 30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6">
    <w:name w:val="样式 31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customStyle="1" w:styleId="47">
    <w:name w:val="样式 32 10 磅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147</Words>
  <Characters>148</Characters>
  <Lines>19</Lines>
  <Paragraphs>15</Paragraphs>
  <TotalTime>2</TotalTime>
  <ScaleCrop>false</ScaleCrop>
  <LinksUpToDate>false</LinksUpToDate>
  <CharactersWithSpaces>148</CharactersWithSpaces>
  <Application>WPS Office_11.8.2.11019_F1E327BC-269C-435d-A152-05C5408002CA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2025-05-16T10:09:00Z</dcterms:created>
  <dc:creator>阿牧古龙</dc:creator>
  <cp:lastModifiedBy>Lenovo</cp:lastModifiedBy>
  <cp:lastPrinted>2025-07-02T10:14:00Z</cp:lastPrinted>
  <dcterms:modified xsi:type="dcterms:W3CDTF">2025-10-28T09:15:41Z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8BFDB32D35E2409A96B744D0C7FC1FE2</vt:lpwstr>
  </property>
  <property fmtid="{D5CDD505-2E9C-101B-9397-08002B2CF9AE}" pid="4" name="KSOTemplateDocerSaveRecord">
    <vt:lpwstr>eyJoZGlkIjoiMjc5Mzg0YzE0NDViOThmZjE5ODBiOGI4YTJhY2MwNWYiLCJ1c2VySWQiOiI0MjY0OTk3NDEifQ==</vt:lpwstr>
  </property>
</Properties>
</file>