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  <w:lang w:eastAsia="zh-CN"/>
              </w:rPr>
              <w:t>呼和浩特海关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eastAsia="zh-CN"/>
              </w:rPr>
              <w:t>技术中心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业务用房屋顶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防水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及零星维修项目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10600010101010101"/>
    <w:charset w:val="86"/>
    <w:family w:val="script"/>
    <w:pitch w:val="variable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239</TotalTime>
  <Application>Yozo_Office</Application>
  <Pages>1</Pages>
  <Words>19</Words>
  <Characters>19</Characters>
  <Lines>2</Lines>
  <Paragraphs>0</Paragraphs>
  <CharactersWithSpaces>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盛万里</cp:lastModifiedBy>
  <cp:revision>2</cp:revision>
  <cp:lastPrinted>2025-07-02T10:14:00Z</cp:lastPrinted>
  <dcterms:created xsi:type="dcterms:W3CDTF">2025-05-16T10:09:00Z</dcterms:created>
  <dcterms:modified xsi:type="dcterms:W3CDTF">2025-10-24T07:13:36Z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BFF2AE74D3054B7AAC6850A7C3E33B05_13</vt:lpwstr>
  </property>
  <property fmtid="{D5CDD505-2E9C-101B-9397-08002B2CF9AE}" pid="4" name="KSOTemplateDocerSaveRecord">
    <vt:lpwstr>eyJoZGlkIjoiNTNmMWQ1YmQ3MGU0ZTJiNjZmOTBkYzhhZjY0YmNlZDUiLCJ1c2VySWQiOiI1MjQ4OTAwMDUifQ==</vt:lpwstr>
  </property>
</Properties>
</file>