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bookmarkStart w:id="0" w:name="_GoBack"/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二连海关网站运维项目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3</Words>
  <Characters>3</Characters>
  <Lines>1</Lines>
  <Paragraphs>1</Paragraphs>
  <CharactersWithSpaces>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2</cp:revision>
  <dcterms:created xsi:type="dcterms:W3CDTF">2025-09-24T08:42:00Z</dcterms:created>
  <dcterms:modified xsi:type="dcterms:W3CDTF">2025-11-19T07:53:38Z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eyJoZGlkIjoiYzg4ZWUzYzA3MTJjZTQ5MGFhMzMwM2QyYzVlZjlmODAiLCJ1c2VySWQiOiIyMDk5NTQ3MTIifQ==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2CD1FDD4A7A74572A4DB6D8AF6043D11_13</vt:lpwstr>
  </property>
</Properties>
</file>