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 xml:space="preserve"> 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口岸疫情防控能力提升试剂采购项目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27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1</Pages>
  <Words>102</Words>
  <Characters>103</Characters>
  <Lines>17</Lines>
  <Paragraphs>14</Paragraphs>
  <CharactersWithSpaces>104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2025-12-02T01:25:47Z</dcterms:modified>
</cp:coreProperties>
</file>