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对照试剂耗材明细，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7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557</TotalTime>
  <Application>Yozo_Office</Application>
  <Pages>1</Pages>
  <Words>120</Words>
  <Characters>121</Characters>
  <Lines>19</Lines>
  <Paragraphs>14</Paragraphs>
  <CharactersWithSpaces>121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2025-12-10T02:36:18Z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