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</w:p>
    <w:tbl>
      <w:tblPr>
        <w:jc w:val="left"/>
        <w:tblInd w:w="-199" w:type="dxa"/>
        <w:tblW w:w="10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5"/>
        <w:gridCol w:w="7307"/>
      </w:tblGrid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7307" w:type="dxa"/>
          </w:tcPr>
          <w:p>
            <w:pPr>
              <w:pStyle w:val="18"/>
              <w:autoSpaceDN w:val="0"/>
              <w:spacing w:line="560" w:lineRule="exact"/>
              <w:jc w:val="center"/>
            </w:pP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安全运维服务项目</w:t>
            </w:r>
            <w:bookmarkStart w:id="0" w:name="_GoBack"/>
            <w:bookmarkEnd w:id="0"/>
          </w:p>
        </w:tc>
      </w:tr>
      <w:tr>
        <w:trPr>
          <w:trHeight w:val="829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rPr>
          <w:trHeight w:val="578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730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033"/>
        </w:trPr>
        <w:tc>
          <w:tcPr>
            <w:tcW w:w="283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730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pgSz w:w="11907" w:h="16840"/>
      <w:pgMar w:top="2098" w:right="1474" w:bottom="1985" w:left="1262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3</w:t>
    </w:r>
    <w:r>
      <w:rPr>
        <w:sz w:val="32"/>
        <w:szCs w:val="32"/>
      </w:rPr>
      <w:fldChar w:fldCharType="end"/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7"/>
  <w:doNotDisplayPageBoundaries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customStyle="1" w:styleId="17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8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  <w:style w:type="paragraph" w:customStyle="1" w:styleId="19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mn-Mong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94</Words>
  <Characters>95</Characters>
  <Lines>17</Lines>
  <Paragraphs>14</Paragraphs>
  <CharactersWithSpaces>95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杨璐</cp:lastModifiedBy>
  <cp:revision>2</cp:revision>
  <dcterms:created xsi:type="dcterms:W3CDTF">2025-09-24T08:42:00Z</dcterms:created>
  <dcterms:modified xsi:type="dcterms:W3CDTF">2025-12-11T01:40:53Z</dcterms:modified>
</cp:coreProperties>
</file>