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边关子女就学点2026年劳务服务项目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27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15</Words>
  <Characters>18</Characters>
  <Lines>1</Lines>
  <Paragraphs>0</Paragraphs>
  <CharactersWithSpaces>18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2025-12-26T01:32:09Z</dcterms:modified>
</cp:coreProperties>
</file>