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CC0E6"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 w14:paraId="1E6DC3DF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 w14:paraId="20F92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5203C8E1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 w14:paraId="29541EE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 w14:paraId="7545F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175B0513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 w14:paraId="37F82DEB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 w14:paraId="5C38439A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 w14:paraId="0ABD7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21399A22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 w14:paraId="22CF184A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XX元</w:t>
            </w:r>
          </w:p>
        </w:tc>
      </w:tr>
      <w:tr w14:paraId="30506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00D8862B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 w14:paraId="64BB32CD"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 w14:paraId="4A76B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 w14:paraId="3A03F8BB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 w14:paraId="1C4BB274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311E3830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 w14:paraId="0980A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 w14:paraId="5CD708A9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 w14:paraId="44EA5238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7B37E7FF">
            <w:pPr>
              <w:spacing w:line="560" w:lineRule="exact"/>
              <w:rPr>
                <w:rFonts w:hint="default" w:asci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  <w:r>
              <w:rPr>
                <w:rFonts w:hint="eastAsia" w:ascii="方正仿宋_GBK" w:eastAsia="方正仿宋_GBK" w:cs="方正仿宋_GBK"/>
                <w:sz w:val="28"/>
                <w:szCs w:val="28"/>
                <w:u w:val="single"/>
                <w:lang w:val="en-US" w:eastAsia="zh-CN"/>
              </w:rPr>
              <w:t>报价</w:t>
            </w:r>
            <w:bookmarkStart w:id="0" w:name="_GoBack"/>
            <w:bookmarkEnd w:id="0"/>
            <w:r>
              <w:rPr>
                <w:rFonts w:hint="eastAsia" w:ascii="方正仿宋_GBK" w:eastAsia="方正仿宋_GBK" w:cs="方正仿宋_GBK"/>
                <w:sz w:val="28"/>
                <w:szCs w:val="28"/>
                <w:u w:val="single"/>
                <w:lang w:val="en-US" w:eastAsia="zh-CN"/>
              </w:rPr>
              <w:t>需填写附件报价表中分项报价、价格合计。</w:t>
            </w:r>
          </w:p>
        </w:tc>
      </w:tr>
    </w:tbl>
    <w:p w14:paraId="2E2F63B4">
      <w:pPr>
        <w:rPr>
          <w:rFonts w:ascii="方正仿宋_GBK" w:eastAsia="方正仿宋_GBK" w:cs="方正仿宋_GBK"/>
          <w:sz w:val="32"/>
          <w:szCs w:val="32"/>
        </w:rPr>
      </w:pPr>
    </w:p>
    <w:p w14:paraId="56E8F69D">
      <w:pPr>
        <w:rPr>
          <w:rFonts w:ascii="方正仿宋_GBK" w:eastAsia="方正仿宋_GBK" w:cs="方正仿宋_GBK"/>
          <w:sz w:val="32"/>
          <w:szCs w:val="32"/>
        </w:rPr>
      </w:pPr>
    </w:p>
    <w:p w14:paraId="0ECD52C7">
      <w:pPr>
        <w:rPr>
          <w:rFonts w:hint="eastAsia"/>
          <w:lang w:val="en-US" w:eastAsia="zh-CN"/>
        </w:rPr>
      </w:pPr>
    </w:p>
    <w:p w14:paraId="5738CBE4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附件：报价表</w:t>
      </w:r>
    </w:p>
    <w:p w14:paraId="6BCDA38D"/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1946"/>
        <w:gridCol w:w="2729"/>
        <w:gridCol w:w="435"/>
        <w:gridCol w:w="875"/>
        <w:gridCol w:w="835"/>
        <w:gridCol w:w="1112"/>
      </w:tblGrid>
      <w:tr w14:paraId="52E00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355DC031">
            <w:pPr>
              <w:spacing w:beforeLines="0" w:afterLines="0"/>
              <w:jc w:val="center"/>
              <w:rPr>
                <w:rFonts w:hint="eastAsia" w:ascii="方正小标宋_GBK" w:hAnsi="方正小标宋_GBK" w:eastAsia="方正小标宋_GBK"/>
                <w:color w:val="000000"/>
                <w:sz w:val="21"/>
                <w:szCs w:val="18"/>
              </w:rPr>
            </w:pPr>
            <w:r>
              <w:rPr>
                <w:rFonts w:hint="eastAsia" w:ascii="方正小标宋_GBK" w:hAnsi="方正小标宋_GBK" w:eastAsia="方正小标宋_GBK"/>
                <w:color w:val="000000"/>
                <w:sz w:val="21"/>
                <w:szCs w:val="18"/>
              </w:rPr>
              <w:t>呼和浩特国际旅行卫生保健中心医用耗材采购项目采购清单</w:t>
            </w:r>
          </w:p>
        </w:tc>
      </w:tr>
      <w:tr w14:paraId="6F35F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EE5E54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编号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243ED6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FD64CE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规格型号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C0F8C8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DE303F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限价（元）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82D159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  <w:lang w:val="en-US" w:eastAsia="zh-CN"/>
              </w:rPr>
              <w:t>报价（元）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D101C0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品牌</w:t>
            </w:r>
          </w:p>
        </w:tc>
      </w:tr>
      <w:tr w14:paraId="402F5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7EEE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495A8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中性树胶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19A5D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25BD6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6B55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0235B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A175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上海懿洋</w:t>
            </w:r>
          </w:p>
        </w:tc>
      </w:tr>
      <w:tr w14:paraId="290C2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14C9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CFDE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梅毒螺旋体抗体凝集法检测反应板（U型板）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0B9B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96孔/板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C82A2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181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3028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8BF77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4D4A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BBB3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89923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全自动蛋白印迹仪TECAN PROFIBLOT 48 检测反应槽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99B8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25块/箱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35D4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9BCD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4500.00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C49B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862F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TECAN</w:t>
            </w:r>
          </w:p>
        </w:tc>
      </w:tr>
      <w:tr w14:paraId="05C7D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8B78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615BD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8D3A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2.5L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12A0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BC8E9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B896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E4C4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B0C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4AD8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830A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F081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3211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0572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5039A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A9856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E0BD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A2D5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47C18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F6AD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9D34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B3F8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B8BD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AB1D6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789E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8D2D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EDCE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BB22B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D779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C8A4C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9A637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1736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FF0000"/>
                <w:sz w:val="18"/>
                <w:szCs w:val="18"/>
              </w:rPr>
            </w:pPr>
          </w:p>
        </w:tc>
      </w:tr>
      <w:tr w14:paraId="15A20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6EFE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E434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95%酒精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34EFA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91D35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60A4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A5EEA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C6B4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6BF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34BB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30689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无水乙醇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1BFD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3ED1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4D9D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0DB1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41BFD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299D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A2AC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69CA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利器盒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C6B06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A9EA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E76D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7E1D3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68D0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武汉科美特</w:t>
            </w:r>
          </w:p>
        </w:tc>
      </w:tr>
      <w:tr w14:paraId="3C7E4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94CA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4FF0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利器盒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7410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7425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8AD62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214C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9E22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A472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9492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E6A9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利器盒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63BA0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D1A9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9E28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CBB7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AE75A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678E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9F8D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9807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方形利器盒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AEA0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8L，22*18*24.5cm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D170E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6997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6A5F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C99F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44E4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F38D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3305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热敏打印纸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72BE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57×50mm/卷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FBB0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162B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3ADA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AE7C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C963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C5319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67F43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尿管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A64C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φ15*100mm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8924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5F1D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8A3FC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CBE1D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50C58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089A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29682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尿杯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FC641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F4AC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9916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BCAE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50FA6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68511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6084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12A26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离心管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6140D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10ml/支，100支/包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1341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B641B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B43E7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79790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康威</w:t>
            </w:r>
          </w:p>
        </w:tc>
      </w:tr>
      <w:tr w14:paraId="765DF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1F21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41A4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尿管盖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5C82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3754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E016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800E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D81E1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2AEB5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AD970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1862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自动盖帽机专用试管盖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ADBA5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280个/盒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6713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7315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BB0D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A44C3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倍健</w:t>
            </w:r>
          </w:p>
        </w:tc>
      </w:tr>
      <w:tr w14:paraId="0419D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318E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8BC8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一次性使用末梢采血器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E089C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1.8mm，50支/盒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85C6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13AFE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F96B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B7F6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施莱医疗</w:t>
            </w:r>
          </w:p>
        </w:tc>
      </w:tr>
      <w:tr w14:paraId="4954C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9272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B2E2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生理盐水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F74F9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250ml/瓶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8786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95AD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D51C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13CB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FC04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A18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64C8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生理盐水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20A7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100ml/瓶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2D75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C6ED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155E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DAFC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54F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00E5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16B51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日立样品杯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9423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EFA41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278E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D5C44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965D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7F184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D31C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2B30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广口瓶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BF1C6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42B25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85E1F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D3BC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6029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C87B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19E5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24887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显微镜载玻片（美韦德）（病理级）（单面磨砂，抛光边，45°角）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D4201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25.0×75.0mm,1.1mm厚度，50个/盒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CFEC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3E6C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290B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D402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美韦德</w:t>
            </w:r>
          </w:p>
        </w:tc>
      </w:tr>
      <w:tr w14:paraId="724B3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1551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C142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盖玻片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A237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24×50mm，100个/盒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48EA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F5095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310E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27B9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A0A7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72F2F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375E7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盖玻片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CFCA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24×24mm，200个/盒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49385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FF69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9.70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1C8E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435B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EAC5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B643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1C37A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定性滤纸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056F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中速（规格）、直径15cm，100张/盒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3118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16FB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9227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5147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B192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4CCE0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3A2F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擦镜纸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2199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10*15cm，100张/本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D44A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494F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A2CB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14FEC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5CEA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0D8C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7180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显微镜灯泡（适用于奥林巴斯BX43显微镜)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A5B5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6V30W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92B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1983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6AC5D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84FA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奥林巴斯</w:t>
            </w:r>
          </w:p>
        </w:tc>
      </w:tr>
      <w:tr w14:paraId="75C4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AB02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32C18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一次性医用止血带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D4E2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50条/盒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EBC4F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3250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9E681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C302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扬州康安</w:t>
            </w:r>
          </w:p>
        </w:tc>
      </w:tr>
      <w:tr w14:paraId="66A44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790D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0E45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无菌采血针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DA24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B型，0.7*25mm，黑色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0A44C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58F35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E0AA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C340E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山东成武赛诺</w:t>
            </w:r>
          </w:p>
        </w:tc>
      </w:tr>
      <w:tr w14:paraId="36F7C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AA78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6A9A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一次性人体静脉采血管（分离管）黄、 红、黑、绿、紫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5844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黄、红、绿：5ml/支，紫：2ml/支，黑：1.6ml/支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6D51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3774D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3B4E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5763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黄：山东天爱  其他：上海澳翔</w:t>
            </w:r>
          </w:p>
        </w:tc>
      </w:tr>
      <w:tr w14:paraId="1E14E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DC38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9E02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医用无菌棉签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2F1A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50支/袋，20袋/包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E3D4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6BAA5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5243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CF9E5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华鲁</w:t>
            </w:r>
          </w:p>
        </w:tc>
      </w:tr>
      <w:tr w14:paraId="54D48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5BAD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46545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碘伏消毒液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FD0C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60ml/瓶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6452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D1FB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9175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D6C8A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FF0000"/>
                <w:sz w:val="18"/>
                <w:szCs w:val="18"/>
              </w:rPr>
            </w:pPr>
          </w:p>
        </w:tc>
      </w:tr>
      <w:tr w14:paraId="41E2D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A1BC2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13E5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搪瓷缸（加盖）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95A4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9×9cm（直径×高度）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1CEC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2684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6E8A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6B0A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C3C2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E087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88CD3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不锈钢托盘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8332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19×29cm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D3EE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CBEE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ACEAD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CBD49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BE84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AA82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0BB76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不锈钢弯盘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9FB7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12×19cm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D81D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CAD2D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D912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1400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5B94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4A513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421D3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A108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0.5ml，2000个/包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0B337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ECC5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2297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FC77A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30EE2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EDD8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C03BA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D448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542F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91CF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D082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A39B6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0389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AC0B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4D90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EDD9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φ8*71mm,1000ul，500支/包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750D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7AB8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BAF4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1A7B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507C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95F6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D773E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E1B0E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φ6*52mm,0.5-200ul，500支/包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C146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9AFF3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062276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3A16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4086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841F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ED80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C365B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5ml,100支/包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2E42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0FA8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C81D8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9FB2E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C55C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E167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127E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6888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10ml，100支/包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822D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5D2D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A0D0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3EFA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D408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E0AF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26D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D0A92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φ5*32mm，10µl，1000支/包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27D2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F89C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DC60C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68E5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DBA3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34F1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A7F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GPS套装针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E5BFD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1000ul，960支/条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8EE0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48EB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C17C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0EBD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爱康</w:t>
            </w:r>
          </w:p>
        </w:tc>
      </w:tr>
      <w:tr w14:paraId="43BE0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D87C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FFC7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吸嘴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CBD4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C32A9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324E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BDD5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A6F8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353D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14DE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07728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一次性使用离心管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1352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1.5ml平口，500个/包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9F9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4F3ED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45B15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F67E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67F7B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94B1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F7D09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离心管盒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ACAD9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6×12孔/个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9149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9171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BD67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01FD2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88A0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A85C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1B17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螺口样品管/冷冻管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BBAB5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1.5-2.0ml/个，500个/包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C568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3C3F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623F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C89A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097B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26BF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5BED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试管架（适用于血液样本、尿液样本）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3EE8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（孔径15mm和20mm）10×5孔/个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E7BCA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8BA37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ACE6C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B076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81B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960E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EEA8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一次性医用抽式乳胶手套（无粉）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5FED1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100只/盒，S/M/L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B05CE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F5E3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003D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7F66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江苏汇诚</w:t>
            </w:r>
          </w:p>
        </w:tc>
      </w:tr>
      <w:tr w14:paraId="4D9E2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F666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9853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一次性使用灭菌橡胶外科手套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0B63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6.5/7/7.5/8号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ED3A1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C5ED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EFE0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DC927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科邦</w:t>
            </w:r>
          </w:p>
        </w:tc>
      </w:tr>
      <w:tr w14:paraId="48F47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780E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109C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一次性医用PE薄膜手套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4C0C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AAE6C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5BF0C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16B3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B51C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科邦</w:t>
            </w:r>
          </w:p>
        </w:tc>
      </w:tr>
      <w:tr w14:paraId="4B001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92391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D36F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一次性医用外科口罩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46BD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6077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0112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EA09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99E18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海氏海诺</w:t>
            </w:r>
          </w:p>
        </w:tc>
      </w:tr>
      <w:tr w14:paraId="7C005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CE6D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8325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一次性医用防护口罩（N95）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FF63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9132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A572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D23B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1DE7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D66D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6AA3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273E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30976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一次性防护服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5994D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170-185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9754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04D28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B2E3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22F7C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稳健/振德</w:t>
            </w:r>
          </w:p>
        </w:tc>
      </w:tr>
      <w:tr w14:paraId="7DD8E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2481C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6B41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洗手服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77D0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长袖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B987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C3B6D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8A400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6453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79B9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5610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A5BA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医用隔离面罩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BF91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均码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5B7CA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076E6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F14A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BA0A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4BAE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FE21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EA38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防护眼镜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4520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1623AF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36C3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C010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9AA7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620B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3M</w:t>
            </w:r>
          </w:p>
        </w:tc>
      </w:tr>
      <w:tr w14:paraId="0D645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ADF2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A59AA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医用隔离衣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5BAC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xl，xxl码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7B49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55397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42382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14B7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海纳斯</w:t>
            </w:r>
          </w:p>
        </w:tc>
      </w:tr>
      <w:tr w14:paraId="0EEF8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609B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DFEC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一次性帽子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AE45A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E814F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7A06F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A634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24788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51BE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4CE1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03E2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一次性鞋套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A6E2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无纺布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C38E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570C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074B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FF37B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378C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0CF98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5F5E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一次性鞋套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BBD4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塑料，100个/包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6218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287B3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5B9CC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FC9B9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ED87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FDCAD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0F97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一次性无菌敷贴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7E67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6*7cm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77CB5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64D4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B018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AC41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科美丽康</w:t>
            </w:r>
          </w:p>
        </w:tc>
      </w:tr>
      <w:tr w14:paraId="10A0A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D9668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060A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一次性防水靴套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4078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均码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7DBE1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4DA4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2A05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788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0E13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0744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0967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高筒防水鞋套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46AF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均码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5376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48C2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3F69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78E5E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AD47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9A6C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8D675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创可贴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566B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120片/盒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188D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FE4F4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8C28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0D7A0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云南白药</w:t>
            </w:r>
          </w:p>
        </w:tc>
      </w:tr>
      <w:tr w14:paraId="1DB21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3B36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C25D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紫外线灯车（配2支灯管）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3504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30W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1E8B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A625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C347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3F56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3E61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8AFE4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4635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紫外线灯架+灯管（吊顶）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4162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灯管30W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B078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D64A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9F57B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DB1A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89F6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C45F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47A3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ECBD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30W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E4AB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BC9F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6BB5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227C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FA32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71317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D33E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593F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8W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2565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C9F0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3152D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2DFA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6B01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0ACE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7439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压力蒸汽灭菌生物指示剂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00E3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H3723A（型号），25支/盒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5D41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ED104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6711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0E08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福泽爱斯</w:t>
            </w:r>
          </w:p>
        </w:tc>
      </w:tr>
      <w:tr w14:paraId="4B246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9306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E353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压力蒸汽灭菌指示卡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6C68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200片/盒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1E7B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C2C6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E235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43226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新华</w:t>
            </w:r>
          </w:p>
        </w:tc>
      </w:tr>
      <w:tr w14:paraId="1F3D5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B578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260E6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蒸汽灭菌指示带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D304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FD4E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CBD5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DD13E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B76F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3M</w:t>
            </w:r>
          </w:p>
        </w:tc>
      </w:tr>
      <w:tr w14:paraId="1BDC3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68DB7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66314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紫外线强度指示卡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9BC33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100片/盒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994D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266E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0F92B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E1BEF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北京四环</w:t>
            </w:r>
          </w:p>
        </w:tc>
      </w:tr>
      <w:tr w14:paraId="065FD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5B147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CD5D8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有效氯含量测定试纸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A05A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指示范围：有效氯50mg/L-2000nm/L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95DE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60E49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6293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9CFC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70D3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A61B7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B4F33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葡萄糖粉剂（食品级）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B8954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20g*18包/袋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C1FD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FF08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AC72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588C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CB76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6A32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B1C5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封口膜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765AB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（4IN.*125FT.）/盒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37299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F1A9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7D34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03B1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89FA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C25B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00D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保鲜膜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01B2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宽20cm*长50m/卷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8D39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E6130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A2E3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51C9B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3D44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3416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760D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尼龙扎带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F59A1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4*300mm，250个/袋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482DF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073D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3CE0B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E57D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21ED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57ECE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40F1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4号封口袋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DD30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8×12cm,100个/包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5C53E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6A252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40FC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69C1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C41E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F9CF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118D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6号封口袋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6674B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12×17cm，100个/包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D1D5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8CEB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F0BD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DABB5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91C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4B9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D448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10号封口袋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E266B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22×32cm，100个/包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A9B53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EE93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F4978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0D2E4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9A21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FF16F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82208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牛鲍计数板对应盖玻片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D4F5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26*22mm，  200片/盒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625D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EF29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CF41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34211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4EB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651C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9958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显微镜载玻片（病理级）（单面磨砂，抛光边,45°角）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54E8E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25.0×75.0mm,1.1mm厚度，50个/盒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2B23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1F46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68FA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4B9A3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美韦德</w:t>
            </w:r>
          </w:p>
        </w:tc>
      </w:tr>
      <w:tr w14:paraId="6D52B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1B2B5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381F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牛鲍计数板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EDEE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74*33.4*4.8mm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A207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E079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28876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968DD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6CF7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4AD1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A127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红细胞稀释液、白细胞稀释液、血小板稀释液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F30F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100ml/瓶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4130D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AFA4A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7137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A2AE1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弘慈</w:t>
            </w:r>
          </w:p>
        </w:tc>
      </w:tr>
      <w:tr w14:paraId="1EEBD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3813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FFFC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一次性纸杯（小）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7C98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100个/包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1181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1EF2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8A902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5F00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8835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3926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2187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0DE0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A46ED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2C465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01FE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6794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D8E0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32CA2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02F71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B7A6B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F47D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3DF4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DC4C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A33F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27A8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0F31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C7E2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07EB1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B7C9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FD8B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30B71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7E17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4D10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1D291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034A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E6449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FD6C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1AAC2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DC21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E790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6B14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819B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B5286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玻璃漏斗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80D3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φ7.5cm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EF34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6A43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8F208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49BE8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59B2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A120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88A5E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香柏油（显微镜用）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3722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25g/瓶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2BA8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47DC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12B0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29FE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FC47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143C6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EFC0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上海药皂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306A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\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4CD8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8C4E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681C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986ED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6C38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ED03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228A2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免洗手消毒液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6B68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500ml，乙醇含量54%-66%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16CC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70A3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EAD6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698B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4AC3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269E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67632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免洗手消毒液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7893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100ml，乙醇含量54%-66%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2AA6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829F8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5732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281A9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F5B3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E691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EE65D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84消毒液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A9273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500g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D765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AD56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FDB4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CB01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3128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8A2EF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D0E02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消毒片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A363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100片/瓶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3158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0EABC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DC84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BED40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D5DA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E27A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275C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妇科检查垫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2A5F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40×50cm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E7FA2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8B03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139FF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FBE9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翔翊</w:t>
            </w:r>
          </w:p>
        </w:tc>
      </w:tr>
      <w:tr w14:paraId="49397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6AD3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0F70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无纺布床单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A04A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100×200cm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5677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9288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B439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6F0C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DA7C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9467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E9F43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超声检查一次性无纺布床单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61D5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适配62*80cm床，8卷/箱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1DB4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F62B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7933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4E6E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87E0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C8C97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A43F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心电图一次性无纺布床单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7964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适配76*80cm床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0B72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F6E6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97F5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0079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207BC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B08B4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BFFC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9C45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A02F9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AD3C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30E6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63AD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28B5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E0DCE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2A24A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7315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3246B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AB46C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F99D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08DF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E1B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5E4F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94F6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C6D8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2BB7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EEBD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C4DC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43E7D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6980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D3E5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57CD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9976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33EF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780F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E241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4DD4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960B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E554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E3F4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医疗垃圾袋平口（加厚）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ECCC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50*60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5ACAB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8FCD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0D5B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E0BB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比克曼</w:t>
            </w:r>
          </w:p>
        </w:tc>
      </w:tr>
      <w:tr w14:paraId="1679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E5CF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E6AF9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医疗垃圾袋平口（加厚）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B6A0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80*90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A9E3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9AD9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9671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E0E1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347B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E079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2C650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医疗垃圾袋平口（加厚）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69DF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100*110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FE82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4AE47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318D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3495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8017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93D4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1C5C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医疗垃圾袋手提（加厚）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B054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50*60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4BD9B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14D4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4A16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20651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963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0714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C9F7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医疗垃圾袋手提（加厚）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F6D9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80*90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28F2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B56C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3CA3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581C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8B74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1CE9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7EE3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医疗垃圾袋手提（加厚）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765B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100*110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DE84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63B9C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C5E39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578D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9FB9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C161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D928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载玻片盒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AF15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100片, 196.62*161.43*30.8mm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DF1D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EE48C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8.8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0C52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B3839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8F6E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4272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61177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载玻片晾片板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69C3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20片, 196*300mm,内长77*27mm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A9888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7F75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6.4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CB75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CF3E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37771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1937B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E9F67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医用注射器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198B3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2.5ml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0AC1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1E7BE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1D6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EBFC3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8FF2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AD40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4C4A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一次性无菌注射器（带针）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54EF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2ml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296B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D82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074AF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18E1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好尔思</w:t>
            </w:r>
          </w:p>
        </w:tc>
      </w:tr>
      <w:tr w14:paraId="754BB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5A0E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977CD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消毒棉片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D29A3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6cm*6cm/片，100片/盒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B351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90237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BCBE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D825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379E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3E89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DF00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棉球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BF41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500g/包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513E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4439B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DE01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E0D18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E754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E2AA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6963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擦手纸（B超用）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927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20包/箱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9FD8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4827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DE529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5ED5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17922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2ABEE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BE89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压舌板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E01D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200只/袋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37C9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A23ED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3315C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5C45B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5451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6709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ADEF8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耦合剂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78A8A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40瓶/箱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A6ECB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EE9F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8D9BD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379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珂而斯</w:t>
            </w:r>
          </w:p>
        </w:tc>
      </w:tr>
      <w:tr w14:paraId="5A8A9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69E8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50B0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十二导心电图纸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BFD2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210*140-20m，适用于ECG9130P/1350P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F784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0264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CD7C1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69DE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78F37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CA62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C343C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心电图纸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5CBAF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210*295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99A6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69AB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F35E1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A6D07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61146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6C16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15808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肺呼吸管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CC5C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100支/盒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0B4E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FC8D4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E413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8316D5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1FF47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6930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5C7C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刮宫片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3B56C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175*10mm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9302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27C8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F7E7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3F577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423A3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1C7B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F23F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窥器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BF44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中号，型推拉式，一包30个 10包/箱，300个/箱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C22EE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0C34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62FA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5665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南昌康洁</w:t>
            </w:r>
          </w:p>
        </w:tc>
      </w:tr>
      <w:tr w14:paraId="4659E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E6BE9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0B41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窥器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05B5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大号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BDDF9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B3F9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78284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983A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南昌康洁</w:t>
            </w:r>
          </w:p>
        </w:tc>
      </w:tr>
      <w:tr w14:paraId="24AF7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501F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88C3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一次性鼻镜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5AAA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直型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7F14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3F690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11437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E834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34C1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5B22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6ADF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安全套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5E64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10个/盒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56BE3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9D1A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117A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E951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1556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1AFE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7E84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呼吸过滤器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49CA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GZ-GL-4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226A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FBEA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9AB88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7234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宁波博雅</w:t>
            </w:r>
          </w:p>
        </w:tc>
      </w:tr>
      <w:tr w14:paraId="2E4A1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CA360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A008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肺功能咬嘴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E021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型号：BY-YZ-6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D0518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08A4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A408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7A431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宁波博雅</w:t>
            </w:r>
          </w:p>
        </w:tc>
      </w:tr>
      <w:tr w14:paraId="78DEB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57F5D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00B6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一次性口镜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4C7B8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口腔检查使用（1000支/箱）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C68E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80AB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7DD0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85A78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F897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BCCF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E9A1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滑石粉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8577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500g/袋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1195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572E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073BA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83B44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9268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73BE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2CDC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肛门镜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E8C9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9795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6F91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AE39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3121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FA00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68C7A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61A4F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妇科棉签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4D95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20cm，一包10支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EFC9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1F14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074B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6A1E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863B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F275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726AB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额带反光镜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F42C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2625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9584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74EF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E8BC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3FEB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F35E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A868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电极片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D4EFA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50片/包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37BF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AD4A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B93C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5296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82A4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540E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A3DE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钢柄针灸针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E874C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0.4×75（三寸），200支/盒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751EC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62194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7DA4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D96F4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云龙牌</w:t>
            </w:r>
          </w:p>
        </w:tc>
      </w:tr>
      <w:tr w14:paraId="3DA6C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C559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90A3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压敏胶带（无纺布型）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4BD7F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1.25×91cm/个，24卷/盒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F852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3255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99C3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65891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E579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1BED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5A4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小针刀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67D4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0.35×2mm（一寸）100支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5232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F846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E152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7128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C56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1B36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0425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医用纱布块，无菌脱脂棉敷料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B6AF3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10×10cm-8层，10片/包×20包=200片/袋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79FE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93D5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E157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50E9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中赣</w:t>
            </w:r>
          </w:p>
        </w:tc>
      </w:tr>
      <w:tr w14:paraId="40A9E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0AA6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07121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纱布块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F791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8*10cm（50片/包）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6A9A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A6B8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75FE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E2E8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1E1D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99BF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53B3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真空拔罐器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1D24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外径5.2cm，内径4.2cm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B62D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3F43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D015A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85A87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5229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F47B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C2E4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肺活量咬嘴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56D8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型号：NL-100，500/包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578E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0253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05E0A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536B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0AB1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2273C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5682C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卷式热敏纸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4688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规格：110*50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96A3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B10A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5C32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BBF0F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44F4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912E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22E1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卷式热敏心电图记录纸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8AC8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规格：210mm×295mm——200P（适用华清心仪E18心电图机）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E9EA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6420F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AD43B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BD845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EC53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9BF9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0BE6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黄金艾条4.0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4765C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4支/包、20：1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8854F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D2C5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83BA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086E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湖南临湘市湖香艾</w:t>
            </w:r>
          </w:p>
        </w:tc>
      </w:tr>
      <w:tr w14:paraId="258BB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0442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3E64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黄金艾条3.0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9BE4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5支/包、20：1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45F89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A03F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2A3EB3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7ED8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湖南临湘市湖香艾</w:t>
            </w:r>
          </w:p>
        </w:tc>
      </w:tr>
      <w:tr w14:paraId="1BF1C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47BD5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  <w:lang w:val="en-US" w:eastAsia="zh-CN"/>
              </w:rPr>
              <w:t>价格合计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2775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4612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D482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473F08">
            <w:pPr>
              <w:spacing w:beforeLines="0" w:afterLines="0"/>
              <w:jc w:val="center"/>
              <w:rPr>
                <w:rFonts w:hint="default" w:ascii="方正仿宋_GB2312" w:hAnsi="方正仿宋_GB2312" w:eastAsia="方正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  <w:lang w:val="en-US" w:eastAsia="zh-CN"/>
              </w:rPr>
              <w:t>9882.79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22D08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F852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</w:tbl>
    <w:p w14:paraId="2CA5C4CC"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16CC8FEB-CD12-4EDE-8BFD-5BE3CE128204}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E50A77E-2586-48C3-9F15-0244B1722DC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9184B33-2423-4F99-9D97-A740FBFA1B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0A8B0CBF"/>
    <w:rsid w:val="460678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heading"/>
    <w:basedOn w:val="1"/>
    <w:uiPriority w:val="0"/>
    <w:rPr>
      <w:rFonts w:ascii="Arial" w:hAnsi="Arial"/>
      <w:b/>
    </w:rPr>
  </w:style>
  <w:style w:type="paragraph" w:customStyle="1" w:styleId="8">
    <w:name w:val="样式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9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1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7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9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4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5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7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9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1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3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6</Pages>
  <Words>191</Words>
  <Characters>192</Characters>
  <Lines>19</Lines>
  <Paragraphs>15</Paragraphs>
  <TotalTime>0</TotalTime>
  <ScaleCrop>false</ScaleCrop>
  <LinksUpToDate>false</LinksUpToDate>
  <CharactersWithSpaces>192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丁佳慧</cp:lastModifiedBy>
  <cp:lastPrinted>2025-07-02T10:14:00Z</cp:lastPrinted>
  <dcterms:modified xsi:type="dcterms:W3CDTF">2025-12-30T02:57:53Z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8BFDB32D35E2409A96B744D0C7FC1FE2</vt:lpwstr>
  </property>
  <property fmtid="{D5CDD505-2E9C-101B-9397-08002B2CF9AE}" pid="4" name="KSOTemplateDocerSaveRecord">
    <vt:lpwstr>eyJoZGlkIjoiYWM3OGQ1OWI0YTAyMmZlOGExYTkwNzFjYjMyNGNhNjIiLCJ1c2VySWQiOiIyNTc1ODg1NTAifQ==</vt:lpwstr>
  </property>
</Properties>
</file>