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eastAsia="方正黑体_GBK" w:cs="方正黑体_GBK"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hint="eastAsia" w:asci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XX元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60AD6B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index heading"/>
    <w:basedOn w:val="1"/>
    <w:next w:val="6"/>
    <w:qFormat/>
    <w:uiPriority w:val="0"/>
    <w:rPr>
      <w:rFonts w:ascii="Arial" w:hAnsi="Arial"/>
      <w:b/>
    </w:rPr>
  </w:style>
  <w:style w:type="paragraph" w:styleId="6">
    <w:name w:val="index 1"/>
    <w:basedOn w:val="1"/>
    <w:next w:val="1"/>
    <w:uiPriority w:val="0"/>
  </w:style>
  <w:style w:type="paragraph" w:customStyle="1" w:styleId="9">
    <w:name w:val="样式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0">
    <w:name w:val="样式 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8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1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1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2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4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5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6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7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8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0">
    <w:name w:val="样式 19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20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23 10 磅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6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8">
    <w:name w:val="样式 3 三号"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0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2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4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114</Words>
  <Characters>115</Characters>
  <Lines>19</Lines>
  <Paragraphs>15</Paragraphs>
  <TotalTime>244</TotalTime>
  <ScaleCrop>false</ScaleCrop>
  <LinksUpToDate>false</LinksUpToDate>
  <CharactersWithSpaces>115</CharactersWithSpaces>
  <Application>WPS Office_11.1.0.8799_F1E327BC-269C-435d-A152-05C5408002CA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Administrator</cp:lastModifiedBy>
  <cp:lastPrinted>2025-07-02T10:14:00Z</cp:lastPrinted>
  <dcterms:modified xsi:type="dcterms:W3CDTF">2026-02-27T09:43:03Z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8BFDB32D35E2409A96B744D0C7FC1FE2</vt:lpwstr>
  </property>
</Properties>
</file>