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406C67"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 w14:paraId="563F8665"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供应商响应文件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 w14:paraId="68F41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12DF61A9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 w14:paraId="0EA6317A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呼和浩特国际旅行卫生保健中心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2026年法律顾问服务项目</w:t>
            </w:r>
          </w:p>
        </w:tc>
      </w:tr>
      <w:tr w14:paraId="7BB75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52B8080A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供应商名称</w:t>
            </w:r>
          </w:p>
          <w:p w14:paraId="4ED996EE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 w14:paraId="0DDD38FF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7783F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7D9CB777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 w14:paraId="237859AE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XX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元</w:t>
            </w:r>
          </w:p>
        </w:tc>
      </w:tr>
      <w:tr w14:paraId="6FFC4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 w14:paraId="6FF5C0B8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 w14:paraId="510507F9">
            <w:pPr>
              <w:spacing w:line="560" w:lineRule="exact"/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逐条对应响应，可附页</w:t>
            </w:r>
          </w:p>
        </w:tc>
      </w:tr>
      <w:tr w14:paraId="24FB3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</w:trPr>
        <w:tc>
          <w:tcPr>
            <w:tcW w:w="2105" w:type="dxa"/>
          </w:tcPr>
          <w:p w14:paraId="52979E50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实质性需求</w:t>
            </w:r>
          </w:p>
          <w:p w14:paraId="2C840DA3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 w14:paraId="44DC4737">
            <w:pPr>
              <w:spacing w:line="56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逐条对应响应，可随附证明材料或承诺函（格式自拟）。</w:t>
            </w:r>
            <w:bookmarkStart w:id="0" w:name="_GoBack"/>
            <w:bookmarkEnd w:id="0"/>
          </w:p>
        </w:tc>
      </w:tr>
      <w:tr w14:paraId="3117C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9" w:hRule="atLeast"/>
        </w:trPr>
        <w:tc>
          <w:tcPr>
            <w:tcW w:w="2105" w:type="dxa"/>
          </w:tcPr>
          <w:p w14:paraId="1C52B3A4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评审因素</w:t>
            </w:r>
          </w:p>
          <w:p w14:paraId="31433436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 w14:paraId="77A7D91B">
            <w:pPr>
              <w:spacing w:line="560" w:lineRule="exac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 w14:paraId="6C998BC6"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WPSEMBED11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WPSEMBED12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PSEMBED10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OWRlNmFjNTE0YmQzNDgwNGMxODI4OWJlYzRjMWE3MTcifQ=="/>
  </w:docVars>
  <w:rsids>
    <w:rsidRoot w:val="00000000"/>
    <w:rsid w:val="249A5BB3"/>
    <w:rsid w:val="2B6041EF"/>
    <w:rsid w:val="2B820405"/>
    <w:rsid w:val="68D11D83"/>
    <w:rsid w:val="71A338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index heading"/>
    <w:basedOn w:val="1"/>
    <w:qFormat/>
    <w:uiPriority w:val="0"/>
    <w:rPr>
      <w:rFonts w:ascii="Arial" w:hAnsi="Arial"/>
      <w:b/>
    </w:rPr>
  </w:style>
  <w:style w:type="paragraph" w:customStyle="1" w:styleId="9">
    <w:name w:val="样式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0">
    <w:name w:val="样式 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1">
    <w:name w:val="样式 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2">
    <w:name w:val="样式 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3">
    <w:name w:val="样式 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4">
    <w:name w:val="样式 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5">
    <w:name w:val="样式 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6">
    <w:name w:val="样式 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7">
    <w:name w:val="样式 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8">
    <w:name w:val="样式 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9">
    <w:name w:val="样式 1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0">
    <w:name w:val="样式 1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1">
    <w:name w:val="样式 1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2">
    <w:name w:val="样式 1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3">
    <w:name w:val="样式 1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4">
    <w:name w:val="样式 1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5">
    <w:name w:val="样式 1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6">
    <w:name w:val="样式 1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7">
    <w:name w:val="样式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8">
    <w:name w:val="样式 1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9">
    <w:name w:val="样式 1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0">
    <w:name w:val="样式 1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1">
    <w:name w:val="样式 2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2">
    <w:name w:val="样式 2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3">
    <w:name w:val="样式 2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4">
    <w:name w:val="样式 小四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customStyle="1" w:styleId="35">
    <w:name w:val="样式 2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6">
    <w:name w:val="样式 2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7">
    <w:name w:val="样式 2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8">
    <w:name w:val="样式 3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9">
    <w:name w:val="样式 2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0">
    <w:name w:val="样式 2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1">
    <w:name w:val="样式 27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2">
    <w:name w:val="样式 28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3">
    <w:name w:val="样式 2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4">
    <w:name w:val="样式 3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5">
    <w:name w:val="样式 3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6">
    <w:name w:val="样式 3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151</Words>
  <Characters>156</Characters>
  <Lines>19</Lines>
  <Paragraphs>15</Paragraphs>
  <TotalTime>0</TotalTime>
  <ScaleCrop>false</ScaleCrop>
  <LinksUpToDate>false</LinksUpToDate>
  <CharactersWithSpaces>156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2025-05-16T10:09:00Z</dcterms:created>
  <dc:creator>阿牧古龙</dc:creator>
  <cp:lastModifiedBy>夜未央</cp:lastModifiedBy>
  <cp:lastPrinted>2025-07-02T10:14:00Z</cp:lastPrinted>
  <dcterms:modified xsi:type="dcterms:W3CDTF">2026-03-06T02:37:48Z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19B28E0742104007A454229484E745C9_13</vt:lpwstr>
  </property>
  <property fmtid="{D5CDD505-2E9C-101B-9397-08002B2CF9AE}" pid="4" name="KSOTemplateDocerSaveRecord">
    <vt:lpwstr>eyJoZGlkIjoiY2UzNWQzMzQyYjFmYjgzNzU2NjE4OGFmNjQ0YTUyYmQiLCJ1c2VySWQiOiI3ODQzMjMyNjgifQ==</vt:lpwstr>
  </property>
</Properties>
</file>