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277</TotalTime>
  <Application>Yozo_Office</Application>
  <Pages>1</Pages>
  <Words>123</Words>
  <Characters>124</Characters>
  <Lines>19</Lines>
  <Paragraphs>15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2026-06-22T10:33:15Z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