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 w:hint="eastAsia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238</TotalTime>
  <Application>Yozo_Office</Application>
  <Pages>1</Pages>
  <Words>114</Words>
  <Characters>115</Characters>
  <Lines>19</Lines>
  <Paragraphs>15</Paragraphs>
  <CharactersWithSpaces>115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2026-10-08T09:12:24Z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