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8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205"/>
      </w:tblGrid>
      <w:tr>
        <w:tc>
          <w:tcPr>
            <w:tcW w:w="840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盛乐国际机场航站楼海关职工备餐室装修工程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58982.44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经费来源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艰苦地区边关综合保障专项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205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rPr>
          <w:trHeight w:val="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编制人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复核人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（科室负责人）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部门负责人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840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205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205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公司拥有相关专业技术人员，具有丰富的装修工程管理经验，能够确保工程的顺利进行。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205" w:type="dxa"/>
          </w:tcPr>
          <w:p>
            <w:pPr>
              <w:pStyle w:val="58"/>
              <w:spacing w:line="400" w:lineRule="exact"/>
              <w:ind w:firstLine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1.工期：30个自然日。</w:t>
            </w:r>
          </w:p>
          <w:p>
            <w:pPr>
              <w:pStyle w:val="58"/>
              <w:spacing w:line="400" w:lineRule="exact"/>
              <w:ind w:firstLine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2.支付方式：合同签订后支付30%的预付款，工程验收合格后结算65%，剩余5%留作质保金。质保期1年，1年后无质量问题，支付剩余5%的工程款。             </w:t>
            </w:r>
          </w:p>
          <w:p>
            <w:pPr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3.质量要求：符合国家及行业相关规范和标准，满足设计要求。   </w:t>
            </w:r>
          </w:p>
          <w:p>
            <w:pPr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4.安全要求：确保安全文明施工，执行国家现行相关规定</w:t>
            </w:r>
          </w:p>
          <w:p>
            <w:pPr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5.施工面积：29平方米 </w:t>
            </w:r>
          </w:p>
          <w:p>
            <w:pPr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6.资质条件：装修装饰资质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</w:p>
        </w:tc>
      </w:tr>
      <w:tr>
        <w:trPr>
          <w:trHeight w:val="2189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205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00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205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240" w:lineRule="auto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365</TotalTime>
  <Application>Yozo_Office</Application>
  <Pages>2</Pages>
  <Words>425</Words>
  <Characters>455</Characters>
  <Lines>54</Lines>
  <Paragraphs>37</Paragraphs>
  <CharactersWithSpaces>472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昂昵德诺敏</cp:lastModifiedBy>
  <cp:revision>2</cp:revision>
  <cp:lastPrinted>2025-10-30T07:02:14Z</cp:lastPrinted>
  <dcterms:created xsi:type="dcterms:W3CDTF">2025-05-16T10:09:00Z</dcterms:created>
  <dcterms:modified xsi:type="dcterms:W3CDTF">2025-10-30T08:59:07Z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