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呼和浩特白塔机场海关2026年聘请法律顾问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28000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宋体" w:eastAsia="宋体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2.依法设立并有效存续的律师事务所。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法律服务主要内容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（一）对日常法律事务提供法律咨询和建议，对重大事项出具书面法律意见书；对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白塔机场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海关拟走出的重大决策进行法律论证，提供法律意见；对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白塔机场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海关起草或拟发布的规范性文件，提出修改意见或建议；按照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白塔机场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海关要求参与行政复议、行政诉讼案件的研究、论证；协助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白塔机场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海关审查重大合同，参与其起草、审查重要法律文书；向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白塔机场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海关提供国家有关法律信息，就其行政管理中的法律问题提出意见和建议；参与处理设计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白塔机场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海关的尚未形成诉讼的民事纠纷、行政纠纷及有关信访案件；其他相关法律事项。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（二）法律服务时间：202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日至2026年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月3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日。</w:t>
            </w:r>
          </w:p>
        </w:tc>
      </w:tr>
      <w:tr>
        <w:trPr>
          <w:trHeight w:val="1809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（仅综合评分法填写，按满分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分计算）</w:t>
            </w: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1、公告期限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为3个工作日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2、响应文件份数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3份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  <w:bookmarkStart w:id="0" w:name="_GoBack"/>
      <w:bookmarkEnd w:id="0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325</TotalTime>
  <Application>Yozo_Office</Application>
  <Pages>2</Pages>
  <Words>511</Words>
  <Characters>537</Characters>
  <Lines>28</Lines>
  <Paragraphs>27</Paragraphs>
  <CharactersWithSpaces>537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2025-07-28T06:52:58Z</cp:lastPrinted>
  <dcterms:created xsi:type="dcterms:W3CDTF">2025-05-16T10:09:00Z</dcterms:created>
  <dcterms:modified xsi:type="dcterms:W3CDTF">2025-11-20T07:58:40Z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