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盛乐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国际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机场海关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综合楼业务咨询室、职工活动室及航站楼女职工休息哺乳室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装修工程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238</TotalTime>
  <Application>Yozo_Office</Application>
  <Pages>1</Pages>
  <Words>151</Words>
  <Characters>151</Characters>
  <Lines>20</Lines>
  <Paragraphs>16</Paragraphs>
  <CharactersWithSpaces>151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昂昵德诺敏</cp:lastModifiedBy>
  <cp:revision>2</cp:revision>
  <cp:lastPrinted>2025-07-02T10:14:00Z</cp:lastPrinted>
  <dcterms:created xsi:type="dcterms:W3CDTF">2025-05-16T10:09:00Z</dcterms:created>
  <dcterms:modified xsi:type="dcterms:W3CDTF">2025-11-25T07:00:44Z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