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2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pStyle w:val="163"/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呼和浩特白塔机场海关2026年度仪器设备</w:t>
            </w:r>
          </w:p>
          <w:p>
            <w:pPr>
              <w:spacing w:line="480" w:lineRule="exact"/>
              <w:jc w:val="center"/>
              <w:rPr>
                <w:rFonts w:ascii="方正仿宋_GBK" w:eastAsia="方正仿宋_GBK" w:cs="方正仿宋_GBK"/>
                <w:color w:val="FF0000"/>
                <w:spacing w:val="-6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校准校验服务项目</w:t>
            </w:r>
            <w:bookmarkStart w:id="0" w:name="_GoBack"/>
            <w:bookmarkEnd w:id="0"/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 xml:space="preserve">    X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7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8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63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241</TotalTime>
  <Application>Yozo_Office</Application>
  <Pages>1</Pages>
  <Words>139</Words>
  <Characters>142</Characters>
  <Lines>20</Lines>
  <Paragraphs>17</Paragraphs>
  <CharactersWithSpaces>146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张晓宇</cp:lastModifiedBy>
  <cp:revision>2</cp:revision>
  <cp:lastPrinted>2025-07-02T10:14:00Z</cp:lastPrinted>
  <dcterms:created xsi:type="dcterms:W3CDTF">2025-05-16T10:09:00Z</dcterms:created>
  <dcterms:modified xsi:type="dcterms:W3CDTF">2026-07-16T06:57:14Z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