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赛罕海关劳务外包服务采购项目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35000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342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3.预算金额共35000元，如超过此金额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将按无效响应文件处理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。</w:t>
            </w:r>
          </w:p>
        </w:tc>
      </w:tr>
      <w:tr>
        <w:trPr>
          <w:trHeight w:val="482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2.单位负责人为同一人或者存在直接控股、管理关系的不同服务商，不得参加同一合同项下的采购活动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对在“信用中国”网站(www.creditchina.gov.cn)、中国政府采购网(www.ccgp.gov.cn)等渠道列入失信被执行人、重大税收违法失信主体、政府采购严重违法失信行为记录名单及其他不符合《中华人民共和国政府采购法》第二十二条规定条件的服务商，不得参与采购活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4.参加政府采购前三年内，在经营活动中没有重大违法记录。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5.营业执照经营范围需包含相关项目。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6.具有相应资质。</w:t>
            </w:r>
          </w:p>
        </w:tc>
      </w:tr>
      <w:tr>
        <w:trPr>
          <w:trHeight w:val="4159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ind w:firstLine="0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1.服务时间：6个月。</w:t>
            </w:r>
          </w:p>
          <w:p>
            <w:pPr>
              <w:spacing w:line="400" w:lineRule="exact"/>
              <w:ind w:firstLine="0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2.人员要求：大专及以上学历，精通Office办公软件，责任心强，具有良好的保密意识。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3.工作内容：资料整理及其它综合性事物辅助工作等。</w:t>
            </w:r>
          </w:p>
        </w:tc>
      </w:tr>
      <w:tr>
        <w:trPr>
          <w:trHeight w:val="206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164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419</TotalTime>
  <Application>Yozo_Office</Application>
  <Pages>2</Pages>
  <Words>458</Words>
  <Characters>522</Characters>
  <Lines>41</Lines>
  <Paragraphs>28</Paragraphs>
  <CharactersWithSpaces>522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韩宇</cp:lastModifiedBy>
  <cp:revision>2</cp:revision>
  <cp:lastPrinted>2025-12-02T09:29:27Z</cp:lastPrinted>
  <dcterms:created xsi:type="dcterms:W3CDTF">2025-05-16T10:09:00Z</dcterms:created>
  <dcterms:modified xsi:type="dcterms:W3CDTF">2026-07-13T07:27:13Z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