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tbl>
      <w:tblPr>
        <w:tblpPr w:leftFromText="180" w:rightFromText="180" w:vertAnchor="page" w:horzAnchor="margin" w:tblpX="1" w:tblpY="1606"/>
        <w:tblW w:w="6666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450"/>
        <w:gridCol w:w="5317"/>
        <w:gridCol w:w="899"/>
      </w:tblGrid>
      <w:tr>
        <w:trPr>
          <w:trHeight w:val="435"/>
        </w:trPr>
        <w:tc>
          <w:tcPr>
            <w:tcW w:w="6666" w:type="dxa"/>
            <w:gridSpan w:val="3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宋体" w:eastAsia="宋体" w:cs="Arial"/>
                <w:b/>
                <w:bCs/>
                <w:color w:val="000000"/>
                <w:kern w:val="0"/>
                <w:szCs w:val="21"/>
              </w:rPr>
              <w:t>包头海关行政执法人员信息一览表</w:t>
            </w:r>
          </w:p>
        </w:tc>
      </w:tr>
      <w:tr>
        <w:trPr>
          <w:trHeight w:val="435"/>
        </w:trPr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5317" w:type="dxa"/>
            <w:tcBorders>
              <w:top w:val="single" w:sz="6" w:space="0" w:color="auto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899" w:type="dxa"/>
            <w:tcBorders>
              <w:top w:val="single" w:sz="6" w:space="0" w:color="auto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员工代号</w:t>
            </w:r>
          </w:p>
        </w:tc>
      </w:tr>
      <w:tr>
        <w:trPr>
          <w:trHeight w:val="435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Arial" w:eastAsia="宋体" w:cs="Arial" w:hAnsi="Arial"/>
                <w:color w:val="222222"/>
                <w:kern w:val="0"/>
                <w:szCs w:val="21"/>
              </w:rPr>
              <w:t>董素霞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hint="eastAsia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</w:rPr>
              <w:t>0710680</w:t>
            </w:r>
          </w:p>
        </w:tc>
      </w:tr>
      <w:tr>
        <w:trPr>
          <w:trHeight w:val="434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370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周晓剑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371"/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hint="eastAsia"/>
                <w:b w:val="0"/>
                <w:bCs w:val="0"/>
                <w:i w:val="0"/>
                <w:iCs w:val="0"/>
                <w:caps w:val="0"/>
                <w:smallCaps w:val="0"/>
                <w:color w:val="000000"/>
                <w:spacing w:val="0"/>
                <w:szCs w:val="21"/>
              </w:rPr>
              <w:t>0730370</w:t>
            </w:r>
          </w:p>
        </w:tc>
      </w:tr>
      <w:tr>
        <w:trPr>
          <w:trHeight w:val="435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372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Arial" w:eastAsia="宋体" w:cs="Arial" w:hAnsi="Arial"/>
                <w:color w:val="222222"/>
                <w:kern w:val="0"/>
                <w:szCs w:val="21"/>
              </w:rPr>
              <w:t>吴志超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373"/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 w:hint="eastAsia"/>
                <w:color w:val="000000"/>
                <w:kern w:val="0"/>
                <w:szCs w:val="21"/>
              </w:rPr>
              <w:t>0731100</w:t>
            </w:r>
          </w:p>
        </w:tc>
      </w:tr>
      <w:tr>
        <w:trPr>
          <w:trHeight w:val="434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374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金亚强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375"/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 w:hint="eastAsia"/>
                <w:color w:val="000000"/>
                <w:kern w:val="0"/>
                <w:szCs w:val="21"/>
              </w:rPr>
              <w:t>0730760</w:t>
            </w:r>
          </w:p>
        </w:tc>
      </w:tr>
      <w:tr>
        <w:trPr>
          <w:trHeight w:val="434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5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368"/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李志华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369"/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/>
                <w:color w:val="222222"/>
                <w:kern w:val="0"/>
                <w:szCs w:val="21"/>
              </w:rPr>
              <w:t>0730340</w:t>
            </w:r>
          </w:p>
        </w:tc>
      </w:tr>
      <w:tr>
        <w:trPr>
          <w:trHeight w:val="435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6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382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赵晓莉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383"/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 w:hint="eastAsia"/>
                <w:color w:val="000000"/>
                <w:kern w:val="0"/>
                <w:szCs w:val="21"/>
              </w:rPr>
              <w:t>0730480</w:t>
            </w:r>
          </w:p>
        </w:tc>
      </w:tr>
      <w:tr>
        <w:trPr>
          <w:trHeight w:val="400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7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Arial" w:eastAsia="宋体" w:cs="Arial" w:hAnsi="Arial"/>
                <w:color w:val="222222"/>
                <w:kern w:val="0"/>
                <w:szCs w:val="21"/>
              </w:rPr>
              <w:t>王佳璐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/>
                <w:color w:val="222222"/>
                <w:kern w:val="0"/>
                <w:szCs w:val="21"/>
              </w:rPr>
              <w:t>0722940</w:t>
            </w:r>
          </w:p>
        </w:tc>
      </w:tr>
      <w:tr>
        <w:trPr>
          <w:trHeight w:val="399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8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闫琨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/>
                <w:color w:val="222222"/>
                <w:kern w:val="0"/>
                <w:szCs w:val="21"/>
              </w:rPr>
              <w:t>0731120</w:t>
            </w:r>
          </w:p>
        </w:tc>
      </w:tr>
      <w:tr>
        <w:trPr>
          <w:trHeight w:val="399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9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377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Arial" w:eastAsia="宋体" w:cs="Arial" w:hAnsi="Arial" w:hint="eastAsia"/>
                <w:color w:val="222222"/>
                <w:kern w:val="0"/>
                <w:szCs w:val="21"/>
              </w:rPr>
              <w:t>张</w:t>
            </w:r>
            <w:r>
              <w:rPr>
                <w:rFonts w:ascii="Arial" w:eastAsia="宋体" w:cs="Arial" w:hAnsi="Arial"/>
                <w:color w:val="222222"/>
                <w:kern w:val="0"/>
                <w:szCs w:val="21"/>
              </w:rPr>
              <w:t>小</w:t>
            </w:r>
            <w:r>
              <w:rPr>
                <w:rFonts w:ascii="Arial" w:eastAsia="宋体" w:cs="Arial" w:hAnsi="Arial" w:hint="eastAsia"/>
                <w:color w:val="222222"/>
                <w:kern w:val="0"/>
                <w:szCs w:val="21"/>
              </w:rPr>
              <w:t>兵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378"/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 w:hint="eastAsia"/>
                <w:color w:val="000000"/>
                <w:kern w:val="0"/>
                <w:szCs w:val="21"/>
              </w:rPr>
              <w:t>0730600</w:t>
            </w:r>
          </w:p>
        </w:tc>
      </w:tr>
      <w:tr>
        <w:trPr>
          <w:trHeight w:val="399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379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Arial" w:eastAsia="宋体" w:cs="Arial" w:hAnsi="Arial"/>
                <w:color w:val="222222"/>
                <w:kern w:val="0"/>
                <w:szCs w:val="21"/>
              </w:rPr>
              <w:t>岳晓梅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380"/>
              <w:widowControl/>
              <w:spacing w:line="240" w:lineRule="auto"/>
              <w:rPr>
                <w:rFonts w:asci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cs="Arial" w:hint="eastAsia"/>
                <w:color w:val="000000"/>
                <w:kern w:val="0"/>
                <w:szCs w:val="21"/>
              </w:rPr>
              <w:t>0730840</w:t>
            </w:r>
          </w:p>
        </w:tc>
      </w:tr>
      <w:tr>
        <w:trPr>
          <w:trHeight w:val="399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张梦媛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/>
                <w:color w:val="222222"/>
                <w:kern w:val="0"/>
                <w:szCs w:val="21"/>
              </w:rPr>
              <w:t>0730940</w:t>
            </w:r>
          </w:p>
        </w:tc>
      </w:tr>
      <w:tr>
        <w:trPr>
          <w:trHeight w:val="399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王家平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/>
                <w:color w:val="222222"/>
                <w:kern w:val="0"/>
                <w:szCs w:val="21"/>
              </w:rPr>
              <w:t>0730310</w:t>
            </w:r>
          </w:p>
        </w:tc>
      </w:tr>
      <w:tr>
        <w:trPr>
          <w:trHeight w:val="399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李楠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/>
                <w:color w:val="222222"/>
                <w:kern w:val="0"/>
                <w:szCs w:val="21"/>
              </w:rPr>
              <w:t>0730330</w:t>
            </w:r>
          </w:p>
        </w:tc>
      </w:tr>
      <w:tr>
        <w:trPr>
          <w:trHeight w:val="399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张昊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/>
                <w:color w:val="222222"/>
                <w:kern w:val="0"/>
                <w:szCs w:val="21"/>
              </w:rPr>
              <w:t>0730410</w:t>
            </w:r>
          </w:p>
        </w:tc>
      </w:tr>
      <w:tr>
        <w:trPr>
          <w:trHeight w:val="399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384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耿季军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385"/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 w:hint="eastAsia"/>
                <w:color w:val="000000"/>
                <w:kern w:val="0"/>
                <w:szCs w:val="21"/>
              </w:rPr>
              <w:t>0730470</w:t>
            </w:r>
          </w:p>
        </w:tc>
      </w:tr>
      <w:tr>
        <w:trPr>
          <w:trHeight w:val="399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宿宏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/>
                <w:color w:val="222222"/>
                <w:kern w:val="0"/>
                <w:szCs w:val="21"/>
              </w:rPr>
              <w:t>0730050</w:t>
            </w:r>
          </w:p>
        </w:tc>
      </w:tr>
      <w:tr>
        <w:trPr>
          <w:trHeight w:val="399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李宏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/>
                <w:color w:val="222222"/>
                <w:kern w:val="0"/>
                <w:szCs w:val="21"/>
              </w:rPr>
              <w:t>0731370</w:t>
            </w:r>
          </w:p>
        </w:tc>
      </w:tr>
      <w:tr>
        <w:trPr>
          <w:trHeight w:val="399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386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Arial" w:eastAsia="宋体" w:cs="Arial" w:hAnsi="Arial"/>
                <w:color w:val="222222"/>
                <w:kern w:val="0"/>
                <w:szCs w:val="21"/>
              </w:rPr>
              <w:t>陈剑宏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387"/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 w:hint="eastAsia"/>
                <w:color w:val="222222"/>
                <w:kern w:val="0"/>
                <w:szCs w:val="21"/>
              </w:rPr>
              <w:t>0730350</w:t>
            </w:r>
          </w:p>
        </w:tc>
      </w:tr>
      <w:tr>
        <w:trPr>
          <w:trHeight w:val="399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边翔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/>
                <w:color w:val="222222"/>
                <w:kern w:val="0"/>
                <w:szCs w:val="21"/>
              </w:rPr>
              <w:t>0723110</w:t>
            </w:r>
          </w:p>
        </w:tc>
      </w:tr>
      <w:tr>
        <w:trPr>
          <w:trHeight w:val="399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20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叶锋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21"/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 w:hint="eastAsia"/>
                <w:color w:val="222222"/>
                <w:kern w:val="0"/>
                <w:szCs w:val="21"/>
              </w:rPr>
              <w:t>0730280</w:t>
            </w:r>
          </w:p>
        </w:tc>
      </w:tr>
      <w:tr>
        <w:trPr>
          <w:trHeight w:val="399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388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宋体" w:eastAsia="宋体" w:cs="Arial" w:hint="eastAsia"/>
                <w:color w:val="000000"/>
                <w:kern w:val="0"/>
                <w:szCs w:val="21"/>
              </w:rPr>
              <w:t>候</w:t>
            </w:r>
            <w:r>
              <w:rPr>
                <w:rFonts w:ascii="宋体" w:eastAsia="宋体" w:cs="Arial"/>
                <w:color w:val="000000"/>
                <w:kern w:val="0"/>
                <w:szCs w:val="21"/>
              </w:rPr>
              <w:t>雪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389"/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 w:hint="eastAsia"/>
                <w:color w:val="000000"/>
                <w:kern w:val="0"/>
                <w:szCs w:val="21"/>
              </w:rPr>
              <w:t>0731230</w:t>
            </w:r>
          </w:p>
        </w:tc>
      </w:tr>
      <w:tr>
        <w:trPr>
          <w:trHeight w:val="399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宋茂功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/>
                <w:color w:val="222222"/>
                <w:kern w:val="0"/>
                <w:szCs w:val="21"/>
              </w:rPr>
              <w:t>0730460</w:t>
            </w:r>
          </w:p>
        </w:tc>
      </w:tr>
      <w:tr>
        <w:trPr>
          <w:trHeight w:val="399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390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Arial" w:eastAsia="宋体" w:cs="Arial" w:hAnsi="Arial"/>
                <w:color w:val="222222"/>
                <w:kern w:val="0"/>
                <w:szCs w:val="21"/>
              </w:rPr>
              <w:t>石磊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391"/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 w:hint="eastAsia"/>
                <w:color w:val="222222"/>
                <w:kern w:val="0"/>
                <w:szCs w:val="21"/>
              </w:rPr>
              <w:t>0730300</w:t>
            </w:r>
          </w:p>
        </w:tc>
      </w:tr>
      <w:tr>
        <w:trPr>
          <w:trHeight w:val="399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392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王晓青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393"/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 w:hint="eastAsia"/>
                <w:color w:val="000000"/>
                <w:kern w:val="0"/>
                <w:szCs w:val="21"/>
              </w:rPr>
              <w:t>0750240</w:t>
            </w:r>
          </w:p>
        </w:tc>
      </w:tr>
      <w:tr>
        <w:trPr>
          <w:trHeight w:val="399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394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刘海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395"/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 w:hint="eastAsia"/>
                <w:color w:val="000000"/>
                <w:kern w:val="0"/>
                <w:szCs w:val="21"/>
              </w:rPr>
              <w:t>0730320</w:t>
            </w:r>
          </w:p>
        </w:tc>
      </w:tr>
      <w:tr>
        <w:trPr>
          <w:trHeight w:val="399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396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Arial" w:eastAsia="宋体" w:cs="Arial" w:hAnsi="Arial"/>
                <w:color w:val="222222"/>
                <w:kern w:val="0"/>
                <w:szCs w:val="21"/>
              </w:rPr>
              <w:t>王鹏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397"/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 w:hint="eastAsia"/>
                <w:color w:val="222222"/>
                <w:kern w:val="0"/>
                <w:szCs w:val="21"/>
              </w:rPr>
              <w:t>0730800</w:t>
            </w:r>
          </w:p>
        </w:tc>
      </w:tr>
      <w:tr>
        <w:trPr>
          <w:trHeight w:val="399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398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Arial" w:eastAsia="宋体" w:cs="Arial" w:hAnsi="Arial"/>
                <w:color w:val="222222"/>
                <w:kern w:val="0"/>
                <w:szCs w:val="21"/>
              </w:rPr>
              <w:t>贾蒙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399"/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 w:hint="eastAsia"/>
                <w:color w:val="000000"/>
                <w:kern w:val="0"/>
                <w:szCs w:val="21"/>
              </w:rPr>
              <w:t>0731280</w:t>
            </w:r>
          </w:p>
        </w:tc>
      </w:tr>
      <w:tr>
        <w:trPr>
          <w:trHeight w:val="399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闫子扬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/>
                <w:color w:val="222222"/>
                <w:kern w:val="0"/>
                <w:szCs w:val="21"/>
              </w:rPr>
              <w:t>0730270</w:t>
            </w:r>
          </w:p>
        </w:tc>
      </w:tr>
      <w:tr>
        <w:trPr>
          <w:trHeight w:val="399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00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Arial" w:eastAsia="宋体" w:cs="Arial" w:hAnsi="Arial"/>
                <w:color w:val="222222"/>
                <w:kern w:val="0"/>
                <w:szCs w:val="21"/>
              </w:rPr>
              <w:t>郭庆峰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01"/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 w:hint="eastAsia"/>
                <w:color w:val="000000"/>
                <w:kern w:val="0"/>
                <w:szCs w:val="21"/>
              </w:rPr>
              <w:t>0731290</w:t>
            </w:r>
          </w:p>
        </w:tc>
      </w:tr>
      <w:tr>
        <w:trPr>
          <w:trHeight w:val="399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02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Arial" w:eastAsia="宋体" w:cs="Arial" w:hAnsi="Arial"/>
                <w:color w:val="222222"/>
                <w:kern w:val="0"/>
                <w:szCs w:val="21"/>
              </w:rPr>
              <w:t>王富光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03"/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 w:hint="eastAsia"/>
                <w:color w:val="222222"/>
                <w:kern w:val="0"/>
                <w:szCs w:val="21"/>
              </w:rPr>
              <w:t xml:space="preserve">0730820 </w:t>
            </w:r>
          </w:p>
        </w:tc>
      </w:tr>
      <w:tr>
        <w:trPr>
          <w:trHeight w:val="399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04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Arial" w:eastAsia="宋体" w:cs="Arial" w:hAnsi="Arial"/>
                <w:color w:val="222222"/>
                <w:kern w:val="0"/>
                <w:szCs w:val="21"/>
              </w:rPr>
              <w:t>樊嘉宁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05"/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 w:hint="eastAsia"/>
                <w:color w:val="000000"/>
                <w:kern w:val="0"/>
                <w:szCs w:val="21"/>
              </w:rPr>
              <w:t>0730110</w:t>
            </w:r>
          </w:p>
        </w:tc>
      </w:tr>
      <w:tr>
        <w:trPr>
          <w:trHeight w:val="399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06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Arial" w:eastAsia="宋体" w:cs="Arial" w:hAnsi="Arial"/>
                <w:color w:val="222222"/>
                <w:kern w:val="0"/>
                <w:szCs w:val="21"/>
              </w:rPr>
              <w:t>赵凌慧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07"/>
              <w:widowControl/>
              <w:spacing w:line="240" w:lineRule="auto"/>
              <w:rPr>
                <w:rFonts w:asci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cs="Arial" w:hint="eastAsia"/>
                <w:color w:val="000000"/>
                <w:kern w:val="0"/>
                <w:szCs w:val="21"/>
              </w:rPr>
              <w:t>0730870</w:t>
            </w:r>
          </w:p>
        </w:tc>
      </w:tr>
      <w:tr>
        <w:trPr>
          <w:trHeight w:val="399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刘彦辰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/>
                <w:color w:val="222222"/>
                <w:kern w:val="0"/>
                <w:szCs w:val="21"/>
              </w:rPr>
              <w:t>0730960</w:t>
            </w:r>
          </w:p>
        </w:tc>
      </w:tr>
      <w:tr>
        <w:trPr>
          <w:trHeight w:val="399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温馨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/>
                <w:color w:val="222222"/>
                <w:kern w:val="0"/>
                <w:szCs w:val="21"/>
              </w:rPr>
              <w:t>0730980</w:t>
            </w:r>
          </w:p>
        </w:tc>
      </w:tr>
      <w:tr>
        <w:trPr>
          <w:trHeight w:val="399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贺伊涛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/>
                <w:color w:val="222222"/>
                <w:kern w:val="0"/>
                <w:szCs w:val="21"/>
              </w:rPr>
              <w:t>0730920</w:t>
            </w:r>
          </w:p>
        </w:tc>
      </w:tr>
      <w:tr>
        <w:trPr>
          <w:trHeight w:val="399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刘海新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/>
                <w:color w:val="222222"/>
                <w:kern w:val="0"/>
                <w:szCs w:val="21"/>
              </w:rPr>
              <w:t>0730930</w:t>
            </w:r>
          </w:p>
        </w:tc>
      </w:tr>
      <w:tr>
        <w:trPr>
          <w:trHeight w:val="399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08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Arial" w:eastAsia="宋体" w:cs="Arial" w:hAnsi="Arial"/>
                <w:color w:val="222222"/>
                <w:kern w:val="0"/>
                <w:szCs w:val="21"/>
              </w:rPr>
              <w:t>程韬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09"/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 w:hint="eastAsia"/>
                <w:color w:val="222222"/>
                <w:kern w:val="0"/>
                <w:szCs w:val="21"/>
              </w:rPr>
              <w:t>0730730</w:t>
            </w:r>
          </w:p>
        </w:tc>
      </w:tr>
      <w:tr>
        <w:trPr>
          <w:trHeight w:val="399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10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Arial" w:eastAsia="宋体" w:cs="Arial" w:hAnsi="Arial"/>
                <w:color w:val="222222"/>
                <w:kern w:val="0"/>
                <w:szCs w:val="21"/>
              </w:rPr>
              <w:t>贾乐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11"/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 w:hint="eastAsia"/>
                <w:color w:val="000000"/>
                <w:kern w:val="0"/>
                <w:szCs w:val="21"/>
              </w:rPr>
              <w:t>0731480</w:t>
            </w:r>
          </w:p>
        </w:tc>
      </w:tr>
      <w:tr>
        <w:trPr>
          <w:trHeight w:val="399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12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Arial" w:eastAsia="宋体" w:cs="Arial" w:hAnsi="Arial" w:hint="eastAsia"/>
                <w:color w:val="222222"/>
                <w:kern w:val="0"/>
                <w:szCs w:val="21"/>
              </w:rPr>
              <w:t>周天虎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13"/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 w:hint="eastAsia"/>
                <w:color w:val="000000"/>
                <w:kern w:val="0"/>
                <w:szCs w:val="21"/>
              </w:rPr>
              <w:t>0730500</w:t>
            </w:r>
          </w:p>
        </w:tc>
      </w:tr>
      <w:tr>
        <w:trPr>
          <w:trHeight w:val="399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14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Arial" w:eastAsia="宋体" w:cs="Arial" w:hAnsi="Arial"/>
                <w:color w:val="222222"/>
                <w:kern w:val="0"/>
                <w:szCs w:val="21"/>
              </w:rPr>
              <w:t>贾春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15"/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 w:hint="eastAsia"/>
                <w:color w:val="000000"/>
                <w:kern w:val="0"/>
                <w:szCs w:val="21"/>
              </w:rPr>
              <w:t>0731300</w:t>
            </w:r>
          </w:p>
        </w:tc>
      </w:tr>
      <w:tr>
        <w:trPr>
          <w:trHeight w:val="435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16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Arial" w:eastAsia="宋体" w:cs="Arial" w:hAnsi="Arial"/>
                <w:color w:val="222222"/>
                <w:kern w:val="0"/>
                <w:szCs w:val="21"/>
              </w:rPr>
              <w:t>代丽曼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17"/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 w:hint="eastAsia"/>
                <w:color w:val="222222"/>
                <w:kern w:val="0"/>
                <w:szCs w:val="21"/>
              </w:rPr>
              <w:t>0730160</w:t>
            </w:r>
          </w:p>
        </w:tc>
      </w:tr>
      <w:tr>
        <w:trPr>
          <w:trHeight w:val="434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18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Arial" w:eastAsia="宋体" w:cs="Arial" w:hAnsi="Arial"/>
                <w:color w:val="222222"/>
                <w:kern w:val="0"/>
                <w:szCs w:val="21"/>
              </w:rPr>
              <w:t>胡文娱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19"/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 w:hint="eastAsia"/>
                <w:color w:val="222222"/>
                <w:kern w:val="0"/>
                <w:szCs w:val="21"/>
              </w:rPr>
              <w:t>0730860</w:t>
            </w:r>
          </w:p>
        </w:tc>
      </w:tr>
      <w:tr>
        <w:trPr>
          <w:trHeight w:val="435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Arial" w:eastAsia="宋体" w:cs="Arial" w:hAnsi="Arial"/>
                <w:color w:val="222222"/>
                <w:kern w:val="0"/>
                <w:szCs w:val="21"/>
              </w:rPr>
              <w:t>何纪馨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/>
                <w:color w:val="222222"/>
                <w:kern w:val="0"/>
                <w:szCs w:val="21"/>
              </w:rPr>
              <w:t>0730850</w:t>
            </w:r>
          </w:p>
        </w:tc>
      </w:tr>
      <w:tr>
        <w:trPr>
          <w:trHeight w:val="434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Arial" w:eastAsia="宋体" w:cs="Arial" w:hAnsi="Arial"/>
                <w:color w:val="222222"/>
                <w:kern w:val="0"/>
                <w:szCs w:val="21"/>
              </w:rPr>
              <w:t>王振宇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/>
                <w:color w:val="222222"/>
                <w:kern w:val="0"/>
                <w:szCs w:val="21"/>
              </w:rPr>
              <w:t>0730970</w:t>
            </w:r>
          </w:p>
        </w:tc>
      </w:tr>
      <w:tr>
        <w:trPr>
          <w:trHeight w:val="435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22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Arial" w:eastAsia="宋体" w:cs="Arial" w:hAnsi="Arial"/>
                <w:color w:val="222222"/>
                <w:kern w:val="0"/>
                <w:szCs w:val="21"/>
              </w:rPr>
              <w:t>王宏焱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23"/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 w:hint="eastAsia"/>
                <w:color w:val="222222"/>
                <w:kern w:val="0"/>
                <w:szCs w:val="21"/>
              </w:rPr>
              <w:t>0730390</w:t>
            </w:r>
          </w:p>
        </w:tc>
      </w:tr>
      <w:tr>
        <w:trPr>
          <w:trHeight w:val="435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24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Arial" w:eastAsia="宋体" w:cs="Arial" w:hAnsi="Arial"/>
                <w:color w:val="222222"/>
                <w:kern w:val="0"/>
                <w:szCs w:val="21"/>
              </w:rPr>
              <w:t>王瑾婷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25"/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 w:hint="eastAsia"/>
                <w:color w:val="000000"/>
                <w:kern w:val="0"/>
                <w:szCs w:val="21"/>
              </w:rPr>
              <w:t>0731190</w:t>
            </w:r>
          </w:p>
        </w:tc>
      </w:tr>
      <w:tr>
        <w:trPr>
          <w:trHeight w:val="502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131"/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26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Arial" w:eastAsia="宋体" w:cs="Arial" w:hAnsi="Arial"/>
                <w:color w:val="222222"/>
                <w:kern w:val="0"/>
                <w:szCs w:val="21"/>
              </w:rPr>
              <w:t>鲁玉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27"/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 w:hint="eastAsia"/>
                <w:color w:val="222222"/>
                <w:kern w:val="0"/>
                <w:szCs w:val="21"/>
              </w:rPr>
              <w:t>0731200</w:t>
            </w:r>
          </w:p>
        </w:tc>
      </w:tr>
      <w:tr>
        <w:trPr>
          <w:trHeight w:val="503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44"/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45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Arial" w:eastAsia="宋体" w:cs="Arial" w:hAnsi="Arial"/>
                <w:color w:val="222222"/>
                <w:kern w:val="0"/>
                <w:szCs w:val="21"/>
              </w:rPr>
              <w:t>武振国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46"/>
              <w:widowControl/>
              <w:spacing w:line="240" w:lineRule="auto"/>
              <w:rPr>
                <w:rFonts w:asci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cs="Arial" w:hint="eastAsia"/>
                <w:color w:val="000000"/>
                <w:kern w:val="0"/>
                <w:szCs w:val="21"/>
              </w:rPr>
              <w:t>0730490</w:t>
            </w:r>
          </w:p>
        </w:tc>
      </w:tr>
      <w:tr>
        <w:trPr>
          <w:trHeight w:val="434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47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48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Arial" w:eastAsia="宋体" w:cs="Arial" w:hAnsi="Arial"/>
                <w:color w:val="222222"/>
                <w:kern w:val="0"/>
                <w:szCs w:val="21"/>
              </w:rPr>
              <w:t>袁纪华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49"/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 w:hint="eastAsia"/>
                <w:color w:val="222222"/>
                <w:kern w:val="0"/>
                <w:szCs w:val="21"/>
              </w:rPr>
              <w:t>0730670</w:t>
            </w:r>
          </w:p>
        </w:tc>
      </w:tr>
      <w:tr>
        <w:trPr>
          <w:trHeight w:val="435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50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51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Arial" w:eastAsia="宋体" w:cs="Arial" w:hAnsi="Arial"/>
                <w:color w:val="222222"/>
                <w:kern w:val="0"/>
                <w:szCs w:val="21"/>
              </w:rPr>
              <w:t>张良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52"/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 w:hint="eastAsia"/>
                <w:color w:val="222222"/>
                <w:kern w:val="0"/>
                <w:szCs w:val="21"/>
              </w:rPr>
              <w:t>0730700</w:t>
            </w:r>
          </w:p>
        </w:tc>
      </w:tr>
      <w:tr>
        <w:trPr>
          <w:trHeight w:val="435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53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54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Arial" w:eastAsia="宋体" w:cs="Arial" w:hAnsi="Arial"/>
                <w:color w:val="222222"/>
                <w:kern w:val="0"/>
                <w:szCs w:val="21"/>
              </w:rPr>
              <w:t>王树来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55"/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 w:hint="eastAsia"/>
                <w:color w:val="222222"/>
                <w:kern w:val="0"/>
                <w:szCs w:val="21"/>
              </w:rPr>
              <w:t>0731330</w:t>
            </w:r>
          </w:p>
        </w:tc>
      </w:tr>
      <w:tr>
        <w:trPr>
          <w:trHeight w:val="435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56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57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Arial" w:eastAsia="宋体" w:cs="Arial" w:hAnsi="Arial"/>
                <w:color w:val="222222"/>
                <w:kern w:val="0"/>
                <w:szCs w:val="21"/>
              </w:rPr>
              <w:t>孙晋宁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58"/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 w:hint="eastAsia"/>
                <w:color w:val="222222"/>
                <w:kern w:val="0"/>
                <w:szCs w:val="21"/>
              </w:rPr>
              <w:t>0731140</w:t>
            </w:r>
          </w:p>
        </w:tc>
      </w:tr>
      <w:tr>
        <w:trPr>
          <w:trHeight w:val="435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59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60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Arial" w:eastAsia="宋体" w:cs="Arial" w:hAnsi="Arial"/>
                <w:color w:val="222222"/>
                <w:kern w:val="0"/>
                <w:szCs w:val="21"/>
              </w:rPr>
              <w:t>海宝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61"/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 w:hint="eastAsia"/>
                <w:color w:val="222222"/>
                <w:kern w:val="0"/>
                <w:szCs w:val="21"/>
              </w:rPr>
              <w:t>0731220</w:t>
            </w:r>
          </w:p>
        </w:tc>
      </w:tr>
      <w:tr>
        <w:trPr>
          <w:trHeight w:val="435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62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63"/>
              <w:widowControl/>
              <w:spacing w:line="240" w:lineRule="auto"/>
              <w:rPr>
                <w:rFonts w:ascii="宋体" w:eastAsia="宋体" w:cs="Arial"/>
                <w:color w:val="000000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王煜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64"/>
              <w:widowControl/>
              <w:spacing w:line="240" w:lineRule="auto"/>
              <w:rPr>
                <w:rFonts w:ascii="宋体" w:cs="Arial" w:hint="eastAsia"/>
                <w:color w:val="000000"/>
                <w:kern w:val="0"/>
                <w:szCs w:val="21"/>
              </w:rPr>
            </w:pPr>
            <w:r>
              <w:rPr>
                <w:rFonts w:ascii="宋体" w:cs="Arial" w:hint="eastAsia"/>
                <w:color w:val="000000"/>
                <w:kern w:val="0"/>
                <w:szCs w:val="21"/>
              </w:rPr>
              <w:t>0731260</w:t>
            </w:r>
          </w:p>
        </w:tc>
      </w:tr>
      <w:tr>
        <w:trPr>
          <w:trHeight w:val="435"/>
        </w:trPr>
        <w:tc>
          <w:tcPr>
            <w:tcW w:w="450" w:type="dxa"/>
            <w:tcBorders>
              <w:top w:val="dotted" w:sz="6" w:space="0" w:color="D3D3D3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65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宋体" w:eastAsia="宋体" w:cs="Arial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5317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66"/>
              <w:widowControl/>
              <w:spacing w:line="240" w:lineRule="auto"/>
              <w:rPr>
                <w:rFonts w:ascii="Arial" w:eastAsia="宋体" w:cs="Arial" w:hAnsi="Arial"/>
                <w:color w:val="222222"/>
                <w:kern w:val="0"/>
                <w:szCs w:val="21"/>
              </w:rPr>
            </w:pPr>
            <w:r>
              <w:rPr>
                <w:rFonts w:ascii="Arial" w:eastAsia="宋体" w:cs="Arial" w:hAnsi="Arial"/>
                <w:color w:val="222222"/>
                <w:kern w:val="0"/>
                <w:szCs w:val="21"/>
              </w:rPr>
              <w:t>张佳</w:t>
            </w:r>
          </w:p>
        </w:tc>
        <w:tc>
          <w:tcPr>
            <w:tcW w:w="899" w:type="dxa"/>
            <w:tcBorders>
              <w:top w:val="dotted" w:sz="6" w:space="0" w:color="D3D3D3"/>
              <w:left w:val="dotted" w:sz="6" w:space="0" w:color="D3D3D3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pStyle w:val="467"/>
              <w:widowControl/>
              <w:spacing w:line="240" w:lineRule="auto"/>
              <w:rPr>
                <w:rFonts w:ascii="宋体" w:cs="Arial" w:hint="eastAsia"/>
                <w:color w:val="222222"/>
                <w:kern w:val="0"/>
                <w:szCs w:val="21"/>
              </w:rPr>
            </w:pPr>
            <w:r>
              <w:rPr>
                <w:rFonts w:ascii="宋体" w:cs="Arial" w:hint="eastAsia"/>
                <w:color w:val="222222"/>
                <w:kern w:val="0"/>
                <w:szCs w:val="21"/>
              </w:rPr>
              <w:t>0731270</w:t>
            </w:r>
          </w:p>
        </w:tc>
      </w:tr>
    </w:tbl>
    <w:p>
      <w:pPr>
        <w:widowControl/>
        <w:jc w:val="both"/>
        <w:rPr>
          <w:rFonts w:ascii="Times New Roman" w:eastAsia="方正仿宋_GBK" w:cs="Times New Roman" w:hAnsi="Times New Roman"/>
          <w:color w:val="000000"/>
          <w:kern w:val="0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</w:pPr>
    <w:rPr>
      <w:sz w:val="18"/>
      <w:szCs w:val="22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22"/>
    </w:rPr>
  </w:style>
  <w:style w:type="character" w:customStyle="1" w:styleId="17">
    <w:name w:val="im-content1"/>
    <w:basedOn w:val="10"/>
    <w:rPr>
      <w:vanish w:val="0"/>
      <w:color w:val="000000"/>
    </w:rPr>
  </w:style>
  <w:style w:type="character" w:customStyle="1" w:styleId="18">
    <w:name w:val="im-content2"/>
    <w:basedOn w:val="10"/>
    <w:rPr>
      <w:vanish w:val="0"/>
      <w:color w:val="000000"/>
    </w:rPr>
  </w:style>
  <w:style w:type="paragraph" w:customStyle="1" w:styleId="19">
    <w:name w:val="24"/>
    <w:basedOn w:val="0"/>
    <w:pPr>
      <w:widowControl/>
      <w:spacing w:before="100" w:beforeAutospacing="1" w:after="100" w:afterAutospacing="1" w:line="240" w:lineRule="auto"/>
      <w:jc w:val="left"/>
    </w:pPr>
    <w:rPr>
      <w:rFonts w:ascii="宋体" w:eastAsia="宋体" w:cs="宋体"/>
      <w:kern w:val="0"/>
      <w:sz w:val="24"/>
      <w:szCs w:val="24"/>
    </w:rPr>
  </w:style>
  <w:style w:type="paragraph" w:customStyle="1" w:styleId="20">
    <w:name w:val="样式 11 10 磅"/>
    <w:next w:val="21"/>
    <w:pPr>
      <w:widowControl w:val="0"/>
      <w:spacing w:line="240" w:lineRule="auto"/>
      <w:jc w:val="both"/>
    </w:pPr>
    <w:rPr>
      <w:rFonts w:ascii="Times New Roman" w:eastAsia="宋体" w:cs="Times New Roman" w:hAnsi="Times New Roman"/>
      <w:kern w:val="2"/>
      <w:sz w:val="21"/>
      <w:szCs w:val="20"/>
      <w:lang w:val="en-US" w:eastAsia="zh-CN" w:bidi="mn-Mong-CN"/>
    </w:rPr>
  </w:style>
  <w:style w:type="paragraph" w:styleId="21">
    <w:name w:val="index 5"/>
    <w:basedOn w:val="0"/>
    <w:autoRedefine/>
    <w:next w:val="0"/>
    <w:pPr>
      <w:ind w:leftChars="800" w:left="800"/>
    </w:pPr>
  </w:style>
  <w:style w:type="paragraph" w:customStyle="1" w:styleId="22">
    <w:name w:val="样式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3">
    <w:name w:val="样式 1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4">
    <w:name w:val="样式 2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5">
    <w:name w:val="样式 3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6">
    <w:name w:val="样式 4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7">
    <w:name w:val="样式 5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8">
    <w:name w:val="样式 6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9">
    <w:name w:val="样式 7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0">
    <w:name w:val="样式 8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1">
    <w:name w:val="样式 9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2">
    <w:name w:val="样式 10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3">
    <w:name w:val="样式 12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4">
    <w:name w:val="样式 13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5">
    <w:name w:val="样式 14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6">
    <w:name w:val="样式 15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7">
    <w:name w:val="样式 16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8">
    <w:name w:val="样式 17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9">
    <w:name w:val="样式 18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0">
    <w:name w:val="样式 19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1">
    <w:name w:val="样式 20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2">
    <w:name w:val="样式 21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3">
    <w:name w:val="样式 22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4">
    <w:name w:val="样式 23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5">
    <w:name w:val="样式 24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6">
    <w:name w:val="样式 25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7">
    <w:name w:val="样式 26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8">
    <w:name w:val="样式 27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9">
    <w:name w:val="样式 28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50">
    <w:name w:val="样式 29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51">
    <w:name w:val="样式 30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52">
    <w:name w:val="样式 31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53">
    <w:name w:val="样式 32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54">
    <w:name w:val="样式 33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55">
    <w:name w:val="样式 34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56">
    <w:name w:val="样式 35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57">
    <w:name w:val="样式 36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58">
    <w:name w:val="样式 37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59">
    <w:name w:val="样式 38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60">
    <w:name w:val="样式 39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61">
    <w:name w:val="样式 40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62">
    <w:name w:val="样式 41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63">
    <w:name w:val="样式 42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64">
    <w:name w:val="样式 43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65">
    <w:name w:val="样式 44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66">
    <w:name w:val="样式 45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67">
    <w:name w:val="样式 46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68">
    <w:name w:val="样式 47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69">
    <w:name w:val="样式 48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70">
    <w:name w:val="样式 49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71">
    <w:name w:val="样式 50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72">
    <w:name w:val="样式 51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73">
    <w:name w:val="样式 52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74">
    <w:name w:val="样式 53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75">
    <w:name w:val="样式 54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76">
    <w:name w:val="样式 55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77">
    <w:name w:val="样式 56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78">
    <w:name w:val="样式 57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79">
    <w:name w:val="样式 58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80">
    <w:name w:val="样式 59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81">
    <w:name w:val="样式 60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82">
    <w:name w:val="样式 61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83">
    <w:name w:val="样式 62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84">
    <w:name w:val="样式 63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85">
    <w:name w:val="样式 64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86">
    <w:name w:val="样式 65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87">
    <w:name w:val="样式 66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88">
    <w:name w:val="样式 67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89">
    <w:name w:val="样式 68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90">
    <w:name w:val="样式 69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91">
    <w:name w:val="样式 70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92">
    <w:name w:val="样式 71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93">
    <w:name w:val="样式 72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94">
    <w:name w:val="样式 73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95">
    <w:name w:val="样式 74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96">
    <w:name w:val="样式 75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97">
    <w:name w:val="样式 76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98">
    <w:name w:val="样式 77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99">
    <w:name w:val="样式 78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00">
    <w:name w:val="样式 79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01">
    <w:name w:val="样式 80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02">
    <w:name w:val="样式 81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03">
    <w:name w:val="样式 82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04">
    <w:name w:val="样式 83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05">
    <w:name w:val="样式 84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06">
    <w:name w:val="样式 85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07">
    <w:name w:val="样式 86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08">
    <w:name w:val="样式 87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09">
    <w:name w:val="样式 88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10">
    <w:name w:val="样式 89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11">
    <w:name w:val="样式 90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12">
    <w:name w:val="样式 91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13">
    <w:name w:val="样式 92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14">
    <w:name w:val="样式 93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15">
    <w:name w:val="样式 94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16">
    <w:name w:val="样式 95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17">
    <w:name w:val="样式 96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18">
    <w:name w:val="样式 97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19">
    <w:name w:val="样式 98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20">
    <w:name w:val="样式 99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21">
    <w:name w:val="样式 100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22">
    <w:name w:val="样式 101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23">
    <w:name w:val="样式 102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24">
    <w:name w:val="样式 103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25">
    <w:name w:val="样式 104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26">
    <w:name w:val="样式 105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27">
    <w:name w:val="样式 106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28">
    <w:name w:val="样式 107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29">
    <w:name w:val="样式 108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30">
    <w:name w:val="样式 109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31">
    <w:name w:val="样式 110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32">
    <w:name w:val="样式 111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33">
    <w:name w:val="样式 112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34">
    <w:name w:val="样式 113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35">
    <w:name w:val="样式 114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36">
    <w:name w:val="样式 115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37">
    <w:name w:val="样式 116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38">
    <w:name w:val="样式 117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39">
    <w:name w:val="样式 118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40">
    <w:name w:val="样式 119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41">
    <w:name w:val="样式 120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42">
    <w:name w:val="样式 121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43">
    <w:name w:val="样式 122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44">
    <w:name w:val="样式 123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45">
    <w:name w:val="样式 124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46">
    <w:name w:val="样式 125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47">
    <w:name w:val="样式 126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48">
    <w:name w:val="样式 127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49">
    <w:name w:val="样式 128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50">
    <w:name w:val="样式 129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51">
    <w:name w:val="样式 130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52">
    <w:name w:val="样式 131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53">
    <w:name w:val="样式 132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54">
    <w:name w:val="样式 133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55">
    <w:name w:val="样式 134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56">
    <w:name w:val="样式 135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57">
    <w:name w:val="样式 136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58">
    <w:name w:val="样式 137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59">
    <w:name w:val="样式 138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60">
    <w:name w:val="样式 139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61">
    <w:name w:val="样式 140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62">
    <w:name w:val="样式 141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63">
    <w:name w:val="样式 142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64">
    <w:name w:val="样式 143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65">
    <w:name w:val="样式 144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66">
    <w:name w:val="样式 145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67">
    <w:name w:val="样式 146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68">
    <w:name w:val="样式 147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69">
    <w:name w:val="样式 148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70">
    <w:name w:val="样式 149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71">
    <w:name w:val="样式 150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72">
    <w:name w:val="样式 151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73">
    <w:name w:val="样式 152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74">
    <w:name w:val="样式 153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75">
    <w:name w:val="样式 154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76">
    <w:name w:val="样式 155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77">
    <w:name w:val="样式 156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78">
    <w:name w:val="样式 157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79">
    <w:name w:val="样式 158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80">
    <w:name w:val="样式 159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81">
    <w:name w:val="样式 160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82">
    <w:name w:val="样式 161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83">
    <w:name w:val="样式 162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84">
    <w:name w:val="样式 163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85">
    <w:name w:val="样式 164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86">
    <w:name w:val="样式 165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87">
    <w:name w:val="样式 166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88">
    <w:name w:val="样式 167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89">
    <w:name w:val="样式 168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90">
    <w:name w:val="样式 169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91">
    <w:name w:val="样式 170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92">
    <w:name w:val="样式 171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93">
    <w:name w:val="样式 172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94">
    <w:name w:val="样式 173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95">
    <w:name w:val="样式 174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96">
    <w:name w:val="样式 175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97">
    <w:name w:val="样式 176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98">
    <w:name w:val="样式 177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199">
    <w:name w:val="样式 178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00">
    <w:name w:val="样式 179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01">
    <w:name w:val="样式 180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02">
    <w:name w:val="样式 181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03">
    <w:name w:val="样式 182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04">
    <w:name w:val="样式 183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05">
    <w:name w:val="样式 184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06">
    <w:name w:val="样式 185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07">
    <w:name w:val="样式 186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08">
    <w:name w:val="样式 187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09">
    <w:name w:val="样式 188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10">
    <w:name w:val="样式 189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11">
    <w:name w:val="样式 190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12">
    <w:name w:val="样式 191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13">
    <w:name w:val="样式 192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14">
    <w:name w:val="样式 193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15">
    <w:name w:val="样式 194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16">
    <w:name w:val="样式 195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17">
    <w:name w:val="样式 196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18">
    <w:name w:val="样式 197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19">
    <w:name w:val="样式 198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20">
    <w:name w:val="样式 199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21">
    <w:name w:val="样式 200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22">
    <w:name w:val="样式 201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23">
    <w:name w:val="样式 202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24">
    <w:name w:val="样式 203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25">
    <w:name w:val="样式 204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26">
    <w:name w:val="样式 205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27">
    <w:name w:val="样式 206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28">
    <w:name w:val="样式 207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29">
    <w:name w:val="样式 208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30">
    <w:name w:val="样式 209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31">
    <w:name w:val="样式 210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32">
    <w:name w:val="样式 211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33">
    <w:name w:val="样式 212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34">
    <w:name w:val="样式 213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35">
    <w:name w:val="样式 214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36">
    <w:name w:val="样式 215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37">
    <w:name w:val="样式 216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38">
    <w:name w:val="样式 217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39">
    <w:name w:val="样式 218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40">
    <w:name w:val="样式 219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41">
    <w:name w:val="样式 220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42">
    <w:name w:val="样式 221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43">
    <w:name w:val="样式 222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44">
    <w:name w:val="样式 223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45">
    <w:name w:val="样式 224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46">
    <w:name w:val="样式 225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47">
    <w:name w:val="样式 226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48">
    <w:name w:val="样式 227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49">
    <w:name w:val="样式 228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50">
    <w:name w:val="样式 229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51">
    <w:name w:val="样式 230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52">
    <w:name w:val="样式 231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53">
    <w:name w:val="样式 232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54">
    <w:name w:val="样式 233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55">
    <w:name w:val="样式 234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56">
    <w:name w:val="样式 235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57">
    <w:name w:val="样式 236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58">
    <w:name w:val="样式 237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59">
    <w:name w:val="样式 238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260">
    <w:name w:val="样式 239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66">
    <w:name w:val="样式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367">
    <w:name w:val="样式 1 小四"/>
    <w:pPr>
      <w:widowControl w:val="0"/>
      <w:spacing w:line="240" w:lineRule="auto"/>
      <w:jc w:val="left"/>
    </w:pPr>
    <w:rPr>
      <w:rFonts w:ascii="宋体" w:eastAsia="宋体"/>
      <w:kern w:val="2"/>
      <w:sz w:val="24"/>
      <w:szCs w:val="21"/>
      <w:lang w:val="en-US" w:eastAsia="zh-CN"/>
    </w:rPr>
  </w:style>
  <w:style w:type="paragraph" w:customStyle="1" w:styleId="368">
    <w:name w:val="样式 240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69">
    <w:name w:val="样式 241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70">
    <w:name w:val="样式 242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71">
    <w:name w:val="样式 243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72">
    <w:name w:val="样式 244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73">
    <w:name w:val="样式 245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74">
    <w:name w:val="样式 246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75">
    <w:name w:val="样式 247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76">
    <w:name w:val="样式 248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77">
    <w:name w:val="样式 249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78">
    <w:name w:val="样式 250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79">
    <w:name w:val="样式 251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80">
    <w:name w:val="样式 252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81">
    <w:name w:val="样式 253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82">
    <w:name w:val="样式 254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83">
    <w:name w:val="样式 255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84">
    <w:name w:val="样式 256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85">
    <w:name w:val="样式 257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86">
    <w:name w:val="样式 258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87">
    <w:name w:val="样式 259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88">
    <w:name w:val="样式 260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89">
    <w:name w:val="样式 261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90">
    <w:name w:val="样式 262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91">
    <w:name w:val="样式 263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92">
    <w:name w:val="样式 264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93">
    <w:name w:val="样式 265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94">
    <w:name w:val="样式 266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95">
    <w:name w:val="样式 267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96">
    <w:name w:val="样式 268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97">
    <w:name w:val="样式 269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98">
    <w:name w:val="样式 270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399">
    <w:name w:val="样式 271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00">
    <w:name w:val="样式 272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01">
    <w:name w:val="样式 273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02">
    <w:name w:val="样式 274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03">
    <w:name w:val="样式 275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04">
    <w:name w:val="样式 276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05">
    <w:name w:val="样式 277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06">
    <w:name w:val="样式 278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07">
    <w:name w:val="样式 279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08">
    <w:name w:val="样式 280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09">
    <w:name w:val="样式 281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10">
    <w:name w:val="样式 282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11">
    <w:name w:val="样式 283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12">
    <w:name w:val="样式 284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13">
    <w:name w:val="样式 285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14">
    <w:name w:val="样式 286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15">
    <w:name w:val="样式 287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16">
    <w:name w:val="样式 288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17">
    <w:name w:val="样式 289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18">
    <w:name w:val="样式 290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19">
    <w:name w:val="样式 291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20">
    <w:name w:val="样式 292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21">
    <w:name w:val="样式 293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22">
    <w:name w:val="样式 294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23">
    <w:name w:val="样式 295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24">
    <w:name w:val="样式 296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25">
    <w:name w:val="样式 297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26">
    <w:name w:val="样式 298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27">
    <w:name w:val="样式 299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28">
    <w:name w:val="样式 300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29">
    <w:name w:val="样式 301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30">
    <w:name w:val="样式 302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31">
    <w:name w:val="样式 303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32">
    <w:name w:val="样式 304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33">
    <w:name w:val="样式 305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34">
    <w:name w:val="样式 306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35">
    <w:name w:val="样式 307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36">
    <w:name w:val="样式 308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37">
    <w:name w:val="样式 309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38">
    <w:name w:val="样式 310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39">
    <w:name w:val="样式 311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40">
    <w:name w:val="样式 312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41">
    <w:name w:val="样式 313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42">
    <w:name w:val="样式 314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43">
    <w:name w:val="样式 315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44">
    <w:name w:val="样式 316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45">
    <w:name w:val="样式 317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46">
    <w:name w:val="样式 318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47">
    <w:name w:val="样式 319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48">
    <w:name w:val="样式 320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49">
    <w:name w:val="样式 321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50">
    <w:name w:val="样式 322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51">
    <w:name w:val="样式 323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52">
    <w:name w:val="样式 324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53">
    <w:name w:val="样式 325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54">
    <w:name w:val="样式 326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55">
    <w:name w:val="样式 327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56">
    <w:name w:val="样式 328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57">
    <w:name w:val="样式 329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58">
    <w:name w:val="样式 330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59">
    <w:name w:val="样式 331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60">
    <w:name w:val="样式 332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61">
    <w:name w:val="样式 333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62">
    <w:name w:val="样式 334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63">
    <w:name w:val="样式 335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64">
    <w:name w:val="样式 336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65">
    <w:name w:val="样式 337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66">
    <w:name w:val="样式 338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  <w:style w:type="paragraph" w:customStyle="1" w:styleId="467">
    <w:name w:val="样式 339 10 磅"/>
    <w:pPr>
      <w:widowControl w:val="0"/>
      <w:spacing w:line="560" w:lineRule="exact"/>
      <w:jc w:val="center"/>
    </w:pPr>
    <w:rPr>
      <w:rFonts w:ascii="Calibri" w:eastAsia="宋体" w:cs="Arial" w:hAnsi="Calibri"/>
      <w:kern w:val="2"/>
      <w:sz w:val="21"/>
      <w:szCs w:val="28"/>
      <w:lang w:val="en-US" w:eastAsia="zh-CN" w:bidi="mn-Mong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622</TotalTime>
  <Application>Yozo_Office</Application>
  <Pages>2</Pages>
  <Words>277</Words>
  <Characters>653</Characters>
  <Lines>169</Lines>
  <Paragraphs>169</Paragraphs>
  <CharactersWithSpaces>654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郭建惠</dc:creator>
  <cp:lastModifiedBy>李紫萌</cp:lastModifiedBy>
  <cp:revision>8</cp:revision>
  <cp:lastPrinted>2023-04-20T08:28:32Z</cp:lastPrinted>
  <dcterms:created xsi:type="dcterms:W3CDTF">2022-11-04T07:48:00Z</dcterms:created>
  <dcterms:modified xsi:type="dcterms:W3CDTF">2025-11-18T06:22:01Z</dcterms:modified>
</cp:coreProperties>
</file>