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2026-06-29T13:24:31Z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