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包头海关办公楼确权测绘采购服务项目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/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29000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1.具有独立法人资格，具备有效的营业执照。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2.具备测绘乙级及以上资质，资质范围包含界线与不动产测绘。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3.项目负责人具备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测绘类专业中级（或以上）职称。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4.本项目不接受联合体，不允许转包、分包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一、项目情况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1.服务地点：包头市稀土高新区黄河大街81号包头海关办公楼。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2.服务周期：合同签订之日起15个工作日内完成全部确权测绘服务，达到办理包头市不动产权证的要求。全程无条件配合不动产登记中心答疑、整改完善，直至产权登记办结。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3.采购控制价：本项目为总价包干，含税、含设备、含人工、含整改、含资料交付、含电子入库数据制作等所有费用，不再产生任何增项费用。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二、主要测绘工作内容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1.房屋界址点测绘：对办公楼建筑物外围权属边界进行实地实测，采集房屋全部界址点坐标、点位、边界轮廓，明确房屋权属范围，确保成果满足房产确权登记要求。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2.宗地界址点测绘：对项目所属宗地开展界址调查、点位实测、四至核实，精准确定宗地权属界线、界址点坐标，形成合规有效的宗地权属测绘成果。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3.房屋分层面积测绘：对建筑物各楼层、房间、走廊、楼梯间、设备用房、附属用房进行全面实测，精准计算各层建筑面积，形成合法有效的分层面积测绘成果，用于产权面积登记。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三、必须交付的全套测绘成果（缺一不可）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1.宗地图。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2.房产分丘图。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3.房屋分层平面图。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4.房产界址点成果表。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5.宗地界址点成果表。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6.不动产入库SHP矢量数据。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7.正式不动产测绘报告书（成册、盖章、含全部测算依据及成果结论）。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所有纸质成果需加盖测绘单位公章、测绘资质专用章；所有电子成果包含CAD源文件、PDF盖章文件、SHP入库数据包，格式完全符合不动产登记入库规范。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四、服务要求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1.供应商需严格按照采购人要求完成全部测绘内容，不得漏项、简化、降低精度。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2.外业测量需现场实测，数据真实、准确、可溯源。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3.针对不动产登记中心审核意见，须在3个工作日内无偿完成整改、更新图纸及入库数据。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4.测绘成果质保期不少于2年。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五、成果交付要求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1.纸质版成果：全套测绘报告及图纸盖章原件3套。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2.电子版成果：CAD图纸、PDF盖章版、SHP入库数据、成果表格全套归档交付。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3.所有成果必须满足不动产登记受理、权籍入库、国有资产备案标准。 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六、商务及验收要求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1.验收标准：成果齐全、数据准确、可顺利通过不动产登记审核、可正常完成权籍入库。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2.付款方式：全部成果交付、通过不动产登记窗口初审及数据入库后，一次性合同价款。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3.成交单位逾期交付、成果不合格、多次整改仍无法通过审核的，采购人有权终止合同、要求全额退款并追究违约责任。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七、其他要求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1.服务过程中严格遵守机关单位管理规定，不影响正常办公。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2.对项目图纸、权属资料、测绘数据严格保密，不得外泄。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3.全部工作产生的设备、人员、交通、耗材均由成交单位自行承担。</w:t>
            </w:r>
          </w:p>
        </w:tc>
      </w:tr>
      <w:tr>
        <w:trPr>
          <w:trHeight w:val="375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54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1、公告期限（3个工作日）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2、响应文件份数（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份）</w:t>
            </w:r>
          </w:p>
        </w:tc>
      </w:tr>
    </w:tbl>
    <w:p>
      <w:pPr>
        <w:spacing w:line="240" w:lineRule="auto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p>
      <w:pPr>
        <w:rPr>
          <w:rFonts w:ascii="宋体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0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20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footer"/>
    <w:next w:val="15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character" w:styleId="17">
    <w:name w:val="page number"/>
  </w:style>
  <w:style w:type="character" w:styleId="18">
    <w:name w:val="endnote reference"/>
    <w:basedOn w:val="10"/>
    <w:rPr>
      <w:vertAlign w:val="superscript"/>
    </w:rPr>
  </w:style>
  <w:style w:type="paragraph" w:customStyle="1" w:styleId="19">
    <w:name w:val="样式 22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paragraph" w:customStyle="1" w:styleId="21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122</TotalTime>
  <Application>Yozo_Office</Application>
  <Pages>4</Pages>
  <Words>1286</Words>
  <Characters>1338</Characters>
  <Lines>65</Lines>
  <Paragraphs>60</Paragraphs>
  <CharactersWithSpaces>1339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冯强</dc:creator>
  <cp:lastModifiedBy>李紫萌</cp:lastModifiedBy>
  <cp:revision>0</cp:revision>
  <cp:lastPrinted>2026-07-29T08:52:26Z</cp:lastPrinted>
  <dcterms:created xsi:type="dcterms:W3CDTF">2025-07-16T06:21:43Z</dcterms:created>
  <dcterms:modified xsi:type="dcterms:W3CDTF">2026-07-31T07:42:54Z</dcterms:modified>
</cp:coreProperties>
</file>