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4"/>
              </w:rPr>
              <w:t>东乌海关珠恩嘎达布其口岸监管查验设备校准项目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XX万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253</TotalTime>
  <Application>Yozo_Office</Application>
  <Pages>1</Pages>
  <Words>137</Words>
  <Characters>138</Characters>
  <Lines>19</Lines>
  <Paragraphs>16</Paragraphs>
  <CharactersWithSpaces>138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2026-07-02T06:41:39Z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