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10600010101010101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王鑫涛</cp:lastModifiedBy>
  <cp:revision>2</cp:revision>
  <cp:lastPrinted>2025-07-02T10:14:00Z</cp:lastPrinted>
  <dcterms:created xsi:type="dcterms:W3CDTF">2025-05-16T10:09:00Z</dcterms:created>
  <dcterms:modified xsi:type="dcterms:W3CDTF">2026-07-10T01:39:00Z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1B8CB6DC66E04F25AA621C28A04898BC_13</vt:lpwstr>
  </property>
</Properties>
</file>