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3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240</TotalTime>
  <Application>Yozo_Office</Application>
  <Pages>1</Pages>
  <Words>111</Words>
  <Characters>112</Characters>
  <Lines>18</Lines>
  <Paragraphs>14</Paragraphs>
  <CharactersWithSpaces>112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王鑫涛</cp:lastModifiedBy>
  <cp:revision>2</cp:revision>
  <cp:lastPrinted>2025-07-02T10:14:00Z</cp:lastPrinted>
  <dcterms:created xsi:type="dcterms:W3CDTF">2025-05-16T10:09:00Z</dcterms:created>
  <dcterms:modified xsi:type="dcterms:W3CDTF">2026-07-24T08:20:20Z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ED29DA556E94445BA1CD3719449AC065_13</vt:lpwstr>
  </property>
</Properties>
</file>