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集宁海关灭火器采购项目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299</TotalTime>
  <Application>Yozo_Office</Application>
  <Pages>1</Pages>
  <Words>120</Words>
  <Characters>120</Characters>
  <Lines>18</Lines>
  <Paragraphs>14</Paragraphs>
  <CharactersWithSpaces>120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2026-05-27T08:56:39Z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