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1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集宁海关机关食堂食材供应商采购项目招标代理机构采购项目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244</TotalTime>
  <Application>Yozo_Office</Application>
  <Pages>1</Pages>
  <Words>139</Words>
  <Characters>139</Characters>
  <Lines>20</Lines>
  <Paragraphs>15</Paragraphs>
  <CharactersWithSpaces>139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2026-06-30T10:06:45Z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