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集宁海关消防维保服务采购项目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243</TotalTime>
  <Application>Yozo_Office</Application>
  <Pages>1</Pages>
  <Words>126</Words>
  <Characters>126</Characters>
  <Lines>19</Lines>
  <Paragraphs>15</Paragraphs>
  <CharactersWithSpaces>126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2026-07-22T09:00:35Z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