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970"/>
        <w:gridCol w:w="1967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970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19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年4月1日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策克口岸酒钢中兴海关监管作业场所</w:t>
            </w:r>
          </w:p>
        </w:tc>
        <w:tc>
          <w:tcPr>
            <w:tcW w:w="59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33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年4月1日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策克口岸庆华马克公司海关监管作业场所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年4月1日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内蒙古屹利泰海关监管作业场所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</w:tbl>
    <w:p>
      <w:bookmarkStart w:id="0" w:name="_GoBack"/>
      <w:bookmarkEnd w:id="0"/>
    </w:p>
    <w:sectPr>
      <w:pgSz w:w="16840" w:h="11907" w:orient="landscape"/>
      <w:pgMar w:top="1701" w:right="1440" w:bottom="1701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cs="Arial" w:hAnsi="Cambria"/>
      <w:b/>
      <w:bCs/>
    </w:rPr>
  </w:style>
  <w:style w:type="paragraph" w:styleId="34">
    <w:name w:val="caption"/>
    <w:basedOn w:val="0"/>
    <w:next w:val="0"/>
    <w:rPr>
      <w:rFonts w:ascii="Cambria" w:eastAsia="黑体" w:cs="Arial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</TotalTime>
  <Application>Yozo_Office</Application>
  <Pages>1</Pages>
  <Words>625</Words>
  <Characters>733</Characters>
  <Lines>62</Lines>
  <Paragraphs>33</Paragraphs>
  <CharactersWithSpaces>733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9</cp:revision>
  <dcterms:created xsi:type="dcterms:W3CDTF">2025-09-11T11:44:00Z</dcterms:created>
  <dcterms:modified xsi:type="dcterms:W3CDTF">2026-04-02T09:15:37Z</dcterms:modified>
</cp:coreProperties>
</file>