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pacing w:afterLines="50" w:after="156" w:line="560" w:lineRule="exact"/>
        <w:ind w:firstLine="720"/>
        <w:jc w:val="center"/>
        <w:rPr>
          <w:rFonts w:ascii="Times New Roman" w:eastAsia="方正小标宋_GBK" w:cs="Times New Roman" w:hAnsi="Times New Roman"/>
          <w:snapToGrid w:val="0"/>
          <w:sz w:val="36"/>
          <w:szCs w:val="36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bCs/>
          <w:sz w:val="36"/>
          <w:szCs w:val="36"/>
        </w:rPr>
        <w:t>海关监管作业场所（场地）抽查结果公示单</w:t>
      </w:r>
    </w:p>
    <w:tbl>
      <w:tblPr>
        <w:jc w:val="center"/>
        <w:tblW w:w="153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928"/>
        <w:gridCol w:w="1361"/>
        <w:gridCol w:w="1701"/>
        <w:gridCol w:w="5669"/>
        <w:gridCol w:w="2268"/>
        <w:gridCol w:w="1701"/>
      </w:tblGrid>
      <w:tr>
        <w:trPr>
          <w:trHeight w:val="570"/>
          <w:tblHeader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主管海关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抽查时间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抽查对象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抽查事项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（工号）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抽查结果</w:t>
            </w:r>
          </w:p>
        </w:tc>
      </w:tr>
      <w:tr>
        <w:trPr>
          <w:trHeight w:val="963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9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4月22日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坚和能源海关监管作业场所</w:t>
            </w: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周昱光（0751100）</w:t>
            </w:r>
          </w:p>
          <w:p>
            <w:pPr>
              <w:pStyle w:val="33"/>
            </w:pP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sz w:val="24"/>
                <w:szCs w:val="28"/>
              </w:rPr>
              <w:t xml:space="preserve"> 郭亚婷（0751080）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2026年4月22日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金世祥海关监管作业场所</w:t>
            </w:r>
          </w:p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周昱光（0751100）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郭亚婷（0751080）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2026年4月22日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ahoma" w:eastAsia="宋体" w:cs="Tahoma" w:hAnsi="Tahoma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内蒙古伊西海关监管作业场所</w:t>
            </w:r>
          </w:p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周昱光（0751100）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郭亚婷（0751080）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2026年4月22日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额济纳旗浩通能源有限公司海关监管作业场所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100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郭亚婷（0751080）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5月05日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内蒙古博源实地能源有限公司海关监管作业场所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周昱光（0751100）</w:t>
            </w:r>
          </w:p>
          <w:p>
            <w:pPr>
              <w:pStyle w:val="33"/>
            </w:pP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sz w:val="24"/>
                <w:szCs w:val="28"/>
              </w:rPr>
              <w:t xml:space="preserve"> 郭亚婷（0751080）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  <w:p>
            <w:pPr>
              <w:pStyle w:val="34"/>
            </w:pP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2026年5月05日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额济纳旗蒙裕煤炭经营有限责任公司海关监管作业场所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周昱光（0751100）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郭亚婷（0751080）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2026年5月05日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ahoma" w:eastAsia="宋体" w:cs="Tahoma" w:hAnsi="Tahoma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弘盛源海关监管作业场所</w:t>
            </w:r>
          </w:p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周昱光（0751100）</w:t>
            </w:r>
          </w:p>
          <w:p>
            <w:pPr>
              <w:pStyle w:val="33"/>
            </w:pP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sz w:val="24"/>
                <w:szCs w:val="28"/>
              </w:rPr>
              <w:t xml:space="preserve"> 郭亚婷（0751080）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8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2026年5月05日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额济纳旗星晨煤业贸易有限公司海关监管作业场所</w:t>
            </w:r>
          </w:p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佟凌云（0750520）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周昱光（0751100）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7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lang w:bidi="mn-Mong-CN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lang w:bidi="mn-Mong-CN"/>
    </w:rPr>
  </w:style>
  <w:style w:type="paragraph" w:customStyle="1" w:styleId="17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17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4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7 10 磅"/>
    <w:next w:val="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annotation text"/>
    <w:basedOn w:val="0"/>
    <w:pPr>
      <w:jc w:val="left"/>
    </w:pPr>
  </w:style>
  <w:style w:type="paragraph" w:styleId="32">
    <w:name w:val="index 1"/>
    <w:basedOn w:val="0"/>
    <w:autoRedefine/>
    <w:next w:val="0"/>
  </w:style>
  <w:style w:type="paragraph" w:styleId="33">
    <w:name w:val="index heading"/>
    <w:basedOn w:val="0"/>
    <w:next w:val="32"/>
    <w:rPr>
      <w:rFonts w:ascii="Cambria" w:eastAsia="宋体" w:hAnsi="Cambria"/>
      <w:b/>
      <w:bCs/>
    </w:rPr>
  </w:style>
  <w:style w:type="paragraph" w:styleId="34">
    <w:name w:val="caption"/>
    <w:basedOn w:val="0"/>
    <w:next w:val="0"/>
    <w:rPr>
      <w:rFonts w:ascii="Cambria" w:eastAsia="黑体" w:hAnsi="Cambria"/>
      <w:sz w:val="20"/>
      <w:szCs w:val="20"/>
    </w:rPr>
  </w:style>
  <w:style w:type="paragraph" w:customStyle="1" w:styleId="35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3</Pages>
  <Words>1591</Words>
  <Characters>1887</Characters>
  <Lines>156</Lines>
  <Paragraphs>73</Paragraphs>
  <CharactersWithSpaces>1890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engl_tonglingyun</dc:creator>
  <cp:lastModifiedBy>刘彦</cp:lastModifiedBy>
  <cp:revision>3</cp:revision>
  <dcterms:created xsi:type="dcterms:W3CDTF">2026-05-05T08:17:00Z</dcterms:created>
  <dcterms:modified xsi:type="dcterms:W3CDTF">2026-05-06T07:30:19Z</dcterms:modified>
</cp:coreProperties>
</file>